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7F6" w:rsidRPr="002C2872" w:rsidRDefault="00FD17F6" w:rsidP="003637E0">
      <w:pPr>
        <w:spacing w:after="0"/>
        <w:rPr>
          <w:b/>
        </w:rPr>
      </w:pPr>
      <w:r>
        <w:rPr>
          <w:noProof/>
          <w:lang w:eastAsia="ru-RU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88.95pt;margin-top:9.75pt;width:376.25pt;height:52.5pt;z-index:251644928" adj="2158" fillcolor="black" strokecolor="#b2b2b2" strokeweight="1pt">
            <v:fill color2="#fc0"/>
            <v:shadow on="t" type="perspective" color="#875b0d" opacity="45875f" origin=",.5" matrix=",,,.5,,-4768371582e-16"/>
            <v:textpath style="font-family:&quot;Arial Black&quot;;v-text-kern:t" trim="t" fitpath="t" string="Альма - матер"/>
            <w10:wrap type="square" side="left"/>
          </v:shape>
        </w:pict>
      </w:r>
      <w:r w:rsidRPr="002C2872">
        <w:rPr>
          <w:b/>
        </w:rPr>
        <w:t>№2</w:t>
      </w:r>
    </w:p>
    <w:p w:rsidR="00FD17F6" w:rsidRDefault="00FD17F6" w:rsidP="003637E0">
      <w:pPr>
        <w:spacing w:after="0"/>
      </w:pPr>
      <w:r>
        <w:rPr>
          <w:noProof/>
        </w:rPr>
        <w:t>Ноябрь-Декабрь</w:t>
      </w:r>
    </w:p>
    <w:p w:rsidR="00FD17F6" w:rsidRDefault="00FD17F6" w:rsidP="003637E0">
      <w:pPr>
        <w:spacing w:after="0"/>
      </w:pPr>
      <w:r>
        <w:t>2012 года</w:t>
      </w:r>
    </w:p>
    <w:p w:rsidR="00FD17F6" w:rsidRDefault="00FD17F6" w:rsidP="003637E0">
      <w:pPr>
        <w:spacing w:after="0"/>
      </w:pPr>
      <w:r>
        <w:br w:type="textWrapping" w:clear="all"/>
        <w:t xml:space="preserve">                                                                                             Ежемесячная газета филиала УрФУ в г. Невьянске     </w:t>
      </w:r>
    </w:p>
    <w:p w:rsidR="00FD17F6" w:rsidRPr="00B42B67" w:rsidRDefault="00FD17F6" w:rsidP="00B42B67">
      <w:pPr>
        <w:spacing w:after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5.5pt;margin-top:168pt;width:201pt;height:4in;z-index:251648000;mso-position-horizontal-relative:page;mso-position-vertical-relative:page" o:allowincell="f" stroked="f" strokecolor="#622423" strokeweight="6pt">
            <v:stroke linestyle="thickThin"/>
            <v:textbox style="mso-next-textbox:#_x0000_s1027" inset="18pt,18pt,18pt,18pt">
              <w:txbxContent>
                <w:p w:rsidR="00FD17F6" w:rsidRDefault="00FD17F6" w:rsidP="00AF164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175.5pt;height:23.2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font-size:20pt;v-text-kern:t" trim="t" fitpath="t" string="День первокурсника"/>
                      </v:shape>
                    </w:pict>
                  </w:r>
                </w:p>
                <w:p w:rsidR="00FD17F6" w:rsidRDefault="00FD17F6" w:rsidP="00AF1648">
                  <w:pPr>
                    <w:rPr>
                      <w:rFonts w:ascii="Times New Roman" w:hAnsi="Times New Roman"/>
                    </w:rPr>
                  </w:pPr>
                  <w:r>
                    <w:t>12 октября 2012г.</w:t>
                  </w:r>
                  <w:r w:rsidRPr="00696DAC">
                    <w:rPr>
                      <w:rFonts w:ascii="Times New Roman" w:hAnsi="Times New Roman"/>
                    </w:rPr>
                    <w:t xml:space="preserve"> в ф</w:t>
                  </w:r>
                  <w:r>
                    <w:rPr>
                      <w:rFonts w:ascii="Times New Roman" w:hAnsi="Times New Roman"/>
                    </w:rPr>
                    <w:t>и</w:t>
                  </w:r>
                  <w:r w:rsidRPr="00696DAC">
                    <w:rPr>
                      <w:rFonts w:ascii="Times New Roman" w:hAnsi="Times New Roman"/>
                    </w:rPr>
                    <w:t>лиале УрФУ</w:t>
                  </w:r>
                  <w:r>
                    <w:rPr>
                      <w:rFonts w:ascii="Times New Roman" w:hAnsi="Times New Roman"/>
                    </w:rPr>
                    <w:t xml:space="preserve"> в г. Невьянске</w:t>
                  </w:r>
                  <w:r w:rsidRPr="00696DAC">
                    <w:rPr>
                      <w:rFonts w:ascii="Times New Roman" w:hAnsi="Times New Roman"/>
                    </w:rPr>
                    <w:t xml:space="preserve"> состоялся </w:t>
                  </w:r>
                  <w:r>
                    <w:rPr>
                      <w:rFonts w:ascii="Times New Roman" w:hAnsi="Times New Roman"/>
                    </w:rPr>
                    <w:t xml:space="preserve">День </w:t>
                  </w:r>
                  <w:r w:rsidRPr="00696DAC">
                    <w:rPr>
                      <w:rFonts w:ascii="Times New Roman" w:hAnsi="Times New Roman"/>
                    </w:rPr>
                    <w:t>первокурсника</w:t>
                  </w:r>
                  <w:r>
                    <w:rPr>
                      <w:rFonts w:ascii="Times New Roman" w:hAnsi="Times New Roman"/>
                    </w:rPr>
                    <w:t xml:space="preserve"> для студентов заочной формы обучения</w:t>
                  </w:r>
                  <w:r w:rsidRPr="00696DAC">
                    <w:rPr>
                      <w:rFonts w:ascii="Times New Roman" w:hAnsi="Times New Roman"/>
                    </w:rPr>
                    <w:t>. Ведущими этого праздника были студенты второго курса</w:t>
                  </w:r>
                  <w:r>
                    <w:rPr>
                      <w:rFonts w:ascii="Times New Roman" w:hAnsi="Times New Roman"/>
                    </w:rPr>
                    <w:t xml:space="preserve"> дневного отделения</w:t>
                  </w:r>
                  <w:r w:rsidRPr="00696DAC">
                    <w:rPr>
                      <w:rFonts w:ascii="Times New Roman" w:hAnsi="Times New Roman"/>
                    </w:rPr>
                    <w:t xml:space="preserve"> Егоров В</w:t>
                  </w:r>
                  <w:r>
                    <w:rPr>
                      <w:rFonts w:ascii="Times New Roman" w:hAnsi="Times New Roman"/>
                    </w:rPr>
                    <w:t xml:space="preserve">ячеслав и Тасакова Ирина. </w:t>
                  </w:r>
                </w:p>
                <w:p w:rsidR="00FD17F6" w:rsidRDefault="00FD17F6" w:rsidP="00AF1648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Каждая группа заочного отделения представила</w:t>
                  </w:r>
                  <w:r w:rsidRPr="00696DAC">
                    <w:rPr>
                      <w:rFonts w:ascii="Times New Roman" w:hAnsi="Times New Roman"/>
                    </w:rPr>
                    <w:t xml:space="preserve"> свои презентации</w:t>
                  </w:r>
                  <w:r>
                    <w:rPr>
                      <w:rFonts w:ascii="Times New Roman" w:hAnsi="Times New Roman"/>
                    </w:rPr>
                    <w:t xml:space="preserve"> на тему своей будущей профессии,</w:t>
                  </w:r>
                  <w:r w:rsidRPr="00696DAC">
                    <w:rPr>
                      <w:rFonts w:ascii="Times New Roman" w:hAnsi="Times New Roman"/>
                    </w:rPr>
                    <w:t xml:space="preserve"> участвовал</w:t>
                  </w:r>
                  <w:r>
                    <w:rPr>
                      <w:rFonts w:ascii="Times New Roman" w:hAnsi="Times New Roman"/>
                    </w:rPr>
                    <w:t>а</w:t>
                  </w:r>
                  <w:r w:rsidRPr="00696DAC">
                    <w:rPr>
                      <w:rFonts w:ascii="Times New Roman" w:hAnsi="Times New Roman"/>
                    </w:rPr>
                    <w:t xml:space="preserve"> в различных сценках. </w:t>
                  </w:r>
                </w:p>
                <w:p w:rsidR="00FD17F6" w:rsidRDefault="00FD17F6" w:rsidP="00AF1648">
                  <w:pPr>
                    <w:rPr>
                      <w:rFonts w:ascii="Times New Roman" w:hAnsi="Times New Roman"/>
                    </w:rPr>
                  </w:pPr>
                </w:p>
                <w:p w:rsidR="00FD17F6" w:rsidRPr="00696DAC" w:rsidRDefault="00FD17F6" w:rsidP="00AF1648">
                  <w:pPr>
                    <w:rPr>
                      <w:rFonts w:ascii="Times New Roman" w:hAnsi="Times New Roman"/>
                    </w:rPr>
                  </w:pPr>
                </w:p>
                <w:p w:rsidR="00FD17F6" w:rsidRPr="00ED0C57" w:rsidRDefault="00FD17F6" w:rsidP="00ED0C57">
                  <w:pPr>
                    <w:pBdr>
                      <w:top w:val="thinThickSmallGap" w:sz="36" w:space="10" w:color="622423"/>
                      <w:bottom w:val="thickThinSmallGap" w:sz="36" w:space="10" w:color="622423"/>
                    </w:pBdr>
                    <w:spacing w:after="160"/>
                    <w:rPr>
                      <w:rFonts w:ascii="Cambria" w:hAnsi="Cambria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t xml:space="preserve">            </w:t>
      </w:r>
      <w:r w:rsidRPr="00F80009">
        <w:rPr>
          <w:b/>
        </w:rPr>
        <w:t xml:space="preserve">   </w:t>
      </w:r>
    </w:p>
    <w:p w:rsidR="00FD17F6" w:rsidRPr="00F80009" w:rsidRDefault="00FD17F6" w:rsidP="00B42B67">
      <w:pPr>
        <w:jc w:val="right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7" type="#_x0000_t75" alt="P1000796.JPG" style="width:245.25pt;height:226.5pt;visibility:visible">
            <v:imagedata r:id="rId7" o:title=""/>
          </v:shape>
        </w:pict>
      </w:r>
    </w:p>
    <w:p w:rsidR="00FD17F6" w:rsidRDefault="00FD17F6" w:rsidP="00F80009"/>
    <w:p w:rsidR="00FD17F6" w:rsidRPr="00F80009" w:rsidRDefault="00FD17F6" w:rsidP="00F80009">
      <w:r>
        <w:rPr>
          <w:noProof/>
          <w:lang w:eastAsia="ru-RU"/>
        </w:rPr>
        <w:pict>
          <v:shape id="_x0000_s1028" type="#_x0000_t202" style="position:absolute;margin-left:68.55pt;margin-top:20.5pt;width:185.85pt;height:84.75pt;z-index:251650048" stroked="f">
            <v:textbox>
              <w:txbxContent>
                <w:p w:rsidR="00FD17F6" w:rsidRDefault="00FD17F6" w:rsidP="00114598">
                  <w:pPr>
                    <w:rPr>
                      <w:rFonts w:ascii="Times New Roman" w:hAnsi="Times New Roman"/>
                    </w:rPr>
                  </w:pPr>
                  <w:r w:rsidRPr="00696DAC">
                    <w:rPr>
                      <w:rFonts w:ascii="Times New Roman" w:hAnsi="Times New Roman"/>
                    </w:rPr>
                    <w:t>По традиции с поздравитель</w:t>
                  </w:r>
                  <w:r>
                    <w:rPr>
                      <w:rFonts w:ascii="Times New Roman" w:hAnsi="Times New Roman"/>
                    </w:rPr>
                    <w:t>ной речью и напутствиями на будущее выступила директор фи</w:t>
                  </w:r>
                  <w:r w:rsidRPr="00696DAC">
                    <w:rPr>
                      <w:rFonts w:ascii="Times New Roman" w:hAnsi="Times New Roman"/>
                    </w:rPr>
                    <w:t>лиала Замятина Любовь Яковлевна</w:t>
                  </w:r>
                  <w:r>
                    <w:rPr>
                      <w:rFonts w:ascii="Times New Roman" w:hAnsi="Times New Roman"/>
                    </w:rPr>
                    <w:t xml:space="preserve"> и вручила  студентам Ключ знаний.</w:t>
                  </w:r>
                </w:p>
                <w:p w:rsidR="00FD17F6" w:rsidRDefault="00FD17F6" w:rsidP="00114598">
                  <w:pPr>
                    <w:rPr>
                      <w:rFonts w:ascii="Times New Roman" w:hAnsi="Times New Roman"/>
                    </w:rPr>
                  </w:pPr>
                </w:p>
                <w:p w:rsidR="00FD17F6" w:rsidRDefault="00FD17F6" w:rsidP="00114598">
                  <w:pPr>
                    <w:rPr>
                      <w:rFonts w:ascii="Times New Roman" w:hAnsi="Times New Roman"/>
                    </w:rPr>
                  </w:pPr>
                </w:p>
                <w:p w:rsidR="00FD17F6" w:rsidRDefault="00FD17F6" w:rsidP="00114598">
                  <w:pPr>
                    <w:rPr>
                      <w:rFonts w:ascii="Times New Roman" w:hAnsi="Times New Roman"/>
                    </w:rPr>
                  </w:pPr>
                </w:p>
                <w:p w:rsidR="00FD17F6" w:rsidRPr="00114598" w:rsidRDefault="00FD17F6" w:rsidP="00114598"/>
              </w:txbxContent>
            </v:textbox>
          </v:shape>
        </w:pict>
      </w:r>
    </w:p>
    <w:p w:rsidR="00FD17F6" w:rsidRDefault="00FD17F6" w:rsidP="00B80402">
      <w:pPr>
        <w:spacing w:after="0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noProof/>
          <w:lang w:eastAsia="ru-RU"/>
        </w:rPr>
        <w:pict>
          <v:shape id="_x0000_s1029" type="#_x0000_t202" style="position:absolute;margin-left:-257.25pt;margin-top:247.05pt;width:187.1pt;height:27pt;z-index:251668480" filled="f" stroked="f">
            <v:textbox>
              <w:txbxContent>
                <w:p w:rsidR="00FD17F6" w:rsidRPr="007C185A" w:rsidRDefault="00FD17F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7C185A">
                    <w:rPr>
                      <w:rFonts w:ascii="Times New Roman" w:hAnsi="Times New Roman"/>
                      <w:sz w:val="18"/>
                      <w:szCs w:val="18"/>
                    </w:rPr>
                    <w:t>Студенты первого курса заочного отделения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1" o:spid="_x0000_s1030" type="#_x0000_t75" alt="P1000800.JPG" style="position:absolute;margin-left:0;margin-top:0;width:248.25pt;height:248.25pt;z-index:251649024;visibility:visible;mso-position-horizontal:left;mso-position-vertical:top">
            <v:imagedata r:id="rId8" o:title=""/>
            <w10:wrap type="square"/>
          </v:shape>
        </w:pict>
      </w: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:rsidR="00FD17F6" w:rsidRDefault="00FD17F6" w:rsidP="00AF1648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_x0000_s1031" type="#_x0000_t202" style="position:absolute;margin-left:278.15pt;margin-top:.65pt;width:187.1pt;height:17.25pt;z-index:251670528" filled="f" stroked="f">
            <v:textbox>
              <w:txbxContent>
                <w:p w:rsidR="00FD17F6" w:rsidRPr="003012FB" w:rsidRDefault="00FD17F6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Авторы газеты: Посадских Д. и Медовщиков А.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80.45pt;margin-top:18.5pt;width:185.1pt;height:18.75pt;z-index:251669504">
            <v:textbox>
              <w:txbxContent>
                <w:p w:rsidR="00FD17F6" w:rsidRPr="00190199" w:rsidRDefault="00FD17F6" w:rsidP="003012FB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Отпечатано в филиале УрФУ в г. Невьянске.</w:t>
                  </w:r>
                </w:p>
                <w:p w:rsidR="00FD17F6" w:rsidRDefault="00FD17F6"/>
              </w:txbxContent>
            </v:textbox>
          </v:shape>
        </w:pict>
      </w:r>
    </w:p>
    <w:p w:rsidR="00FD17F6" w:rsidRDefault="00FD17F6" w:rsidP="00AF1648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FD17F6" w:rsidRDefault="00FD17F6" w:rsidP="00AF1648">
      <w:pPr>
        <w:spacing w:after="0"/>
        <w:jc w:val="right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3" type="#_x0000_t202" style="position:absolute;left:0;text-align:left;margin-left:9pt;margin-top:7.45pt;width:186.4pt;height:406.8pt;z-index:251645952" strokecolor="white">
            <v:textbox style="mso-next-textbox:#_x0000_s1033">
              <w:txbxContent>
                <w:p w:rsidR="00FD17F6" w:rsidRPr="00A67EDB" w:rsidRDefault="00FD17F6" w:rsidP="00A67EDB">
                  <w:pPr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577C45">
                    <w:rPr>
                      <w:rFonts w:ascii="Times New Roman" w:hAnsi="Times New Roman"/>
                      <w:sz w:val="36"/>
                      <w:szCs w:val="36"/>
                    </w:rPr>
                    <w:pict>
                      <v:shape id="_x0000_i1030" type="#_x0000_t136" style="width:162.75pt;height:21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font-size:18pt;v-text-kern:t" trim="t" fitpath="t" string="ВСТРЕЧА ДЕНИСА "/>
                      </v:shape>
                    </w:pict>
                  </w:r>
                  <w:r w:rsidRPr="00577C45">
                    <w:rPr>
                      <w:rFonts w:ascii="Times New Roman" w:hAnsi="Times New Roman"/>
                      <w:sz w:val="36"/>
                      <w:szCs w:val="36"/>
                    </w:rPr>
                    <w:pict>
                      <v:shape id="_x0000_i1031" type="#_x0000_t136" style="width:116.25pt;height:21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font-size:18pt;v-text-kern:t" trim="t" fitpath="t" string="МАЙДАНОВА"/>
                      </v:shape>
                    </w:pict>
                  </w:r>
                </w:p>
                <w:p w:rsidR="00FD17F6" w:rsidRDefault="00FD17F6" w:rsidP="00937A7C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     </w:t>
                  </w:r>
                  <w:r w:rsidRPr="009A16A4"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>24 октября</w:t>
                  </w:r>
                  <w:r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в аэропорту Кольцово города Екатеринбурга </w:t>
                  </w:r>
                  <w:r w:rsidRPr="009A16A4"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встр</w:t>
                  </w:r>
                  <w:r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ечали </w:t>
                  </w:r>
                  <w:r w:rsidRPr="009A16A4"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Дениса Майданова </w:t>
                  </w:r>
                  <w:r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>(</w:t>
                  </w:r>
                  <w:r w:rsidRPr="009A16A4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российский композитор, поэт, актёр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) и</w:t>
                  </w:r>
                  <w:r w:rsidRPr="009A16A4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троих солистов хора </w:t>
                  </w:r>
                  <w:r w:rsidRPr="009A16A4">
                    <w:rPr>
                      <w:rFonts w:ascii="Times New Roman" w:hAnsi="Times New Roman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большая группа поддержки и журналисты</w:t>
                  </w:r>
                  <w:r>
                    <w:rPr>
                      <w:rFonts w:ascii="Times New Roman" w:hAnsi="Times New Roman"/>
                    </w:rPr>
                    <w:t xml:space="preserve">. В число </w:t>
                  </w:r>
                  <w:r w:rsidRPr="009A16A4">
                    <w:rPr>
                      <w:rFonts w:ascii="Times New Roman" w:hAnsi="Times New Roman"/>
                    </w:rPr>
                    <w:t>встречающих вошли студенты филиала УрФу города Невьянска. Встретили Майданова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r w:rsidRPr="009A16A4">
                    <w:rPr>
                      <w:rFonts w:ascii="Times New Roman" w:hAnsi="Times New Roman"/>
                    </w:rPr>
                    <w:t xml:space="preserve"> речевками и добрыми пожеланиями на победу в проекте «Битва хоров».</w:t>
                  </w:r>
                </w:p>
                <w:p w:rsidR="00FD17F6" w:rsidRDefault="00FD17F6" w:rsidP="00C14CCD">
                  <w:pPr>
                    <w:spacing w:before="240" w:after="0"/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>
                    <w:rPr>
                      <w:rFonts w:ascii="Times New Roman" w:hAnsi="Times New Roman"/>
                    </w:rPr>
                    <w:t xml:space="preserve">    Напомним, что в финал вышли два хора, хор из Екатеринбурга под руководством Дениса Майданова и хор </w:t>
                  </w:r>
                  <w:r w:rsidRPr="00937A7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Виктора Дробыша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 из Новосибирска. По итогам голосования последней битвы первое место занял хор Дениса Майданова, набрав </w:t>
                  </w:r>
                  <w:r w:rsidRPr="001F732B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165091 голосов</w:t>
                  </w: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.</w:t>
                  </w:r>
                </w:p>
                <w:p w:rsidR="00FD17F6" w:rsidRPr="009A16A4" w:rsidRDefault="00FD17F6" w:rsidP="00C14CCD">
                  <w:pPr>
                    <w:spacing w:before="120" w:after="0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577C45">
        <w:rPr>
          <w:rFonts w:ascii="Times New Roman" w:hAnsi="Times New Roman"/>
          <w:noProof/>
          <w:lang w:eastAsia="ru-RU"/>
        </w:rPr>
        <w:pict>
          <v:shape id="Рисунок 5" o:spid="_x0000_i1032" type="#_x0000_t75" alt="e2IcFeUWcg4.jpg" style="width:259.5pt;height:204pt;visibility:visible">
            <v:imagedata r:id="rId9" o:title=""/>
          </v:shape>
        </w:pict>
      </w:r>
    </w:p>
    <w:p w:rsidR="00FD17F6" w:rsidRDefault="00FD17F6" w:rsidP="0018388E">
      <w:pPr>
        <w:spacing w:after="0"/>
        <w:jc w:val="center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4" type="#_x0000_t202" style="position:absolute;left:0;text-align:left;margin-left:213.35pt;margin-top:6pt;width:244.15pt;height:19.5pt;z-index:251646976" strokecolor="white">
            <v:textbox style="mso-next-textbox:#_x0000_s1034">
              <w:txbxContent>
                <w:p w:rsidR="00FD17F6" w:rsidRPr="003B252F" w:rsidRDefault="00FD17F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Студенты УрФУ встречают</w:t>
                  </w:r>
                  <w:r w:rsidRPr="003B252F">
                    <w:rPr>
                      <w:rFonts w:ascii="Times New Roman" w:hAnsi="Times New Roman"/>
                      <w:sz w:val="18"/>
                      <w:szCs w:val="18"/>
                    </w:rPr>
                    <w:t xml:space="preserve"> Денис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  <w:r w:rsidRPr="003B252F">
                    <w:rPr>
                      <w:rFonts w:ascii="Times New Roman" w:hAnsi="Times New Roman"/>
                      <w:sz w:val="18"/>
                      <w:szCs w:val="18"/>
                    </w:rPr>
                    <w:t xml:space="preserve"> Майданов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а</w:t>
                  </w:r>
                </w:p>
              </w:txbxContent>
            </v:textbox>
          </v:shape>
        </w:pict>
      </w:r>
    </w:p>
    <w:p w:rsidR="00FD17F6" w:rsidRDefault="00FD17F6" w:rsidP="0018388E">
      <w:pPr>
        <w:spacing w:after="0"/>
        <w:jc w:val="center"/>
        <w:rPr>
          <w:rFonts w:ascii="Times New Roman" w:hAnsi="Times New Roman"/>
        </w:rPr>
      </w:pPr>
    </w:p>
    <w:p w:rsidR="00FD17F6" w:rsidRDefault="00FD17F6" w:rsidP="00396B98">
      <w:pPr>
        <w:spacing w:after="0"/>
        <w:jc w:val="right"/>
        <w:rPr>
          <w:rFonts w:ascii="Times New Roman" w:hAnsi="Times New Roman"/>
        </w:rPr>
      </w:pPr>
      <w:r w:rsidRPr="00577C45">
        <w:rPr>
          <w:rFonts w:ascii="Times New Roman" w:hAnsi="Times New Roman"/>
          <w:noProof/>
          <w:lang w:eastAsia="ru-RU"/>
        </w:rPr>
        <w:pict>
          <v:shape id="Рисунок 8" o:spid="_x0000_i1033" type="#_x0000_t75" alt="UgEQxVtGkqg.jpg" style="width:259.5pt;height:174.75pt;visibility:visible">
            <v:imagedata r:id="rId10" o:title=""/>
          </v:shape>
        </w:pict>
      </w:r>
    </w:p>
    <w:p w:rsidR="00FD17F6" w:rsidRDefault="00FD17F6" w:rsidP="00EF52B6">
      <w:pPr>
        <w:spacing w:after="0"/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35" type="#_x0000_t202" style="position:absolute;margin-left:272.75pt;margin-top:215.85pt;width:187.1pt;height:31.5pt;z-index:251667456" filled="f" stroked="f">
            <v:textbox>
              <w:txbxContent>
                <w:p w:rsidR="00FD17F6" w:rsidRPr="00AD12B1" w:rsidRDefault="00FD17F6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AD12B1">
                    <w:rPr>
                      <w:rFonts w:ascii="Times New Roman" w:hAnsi="Times New Roman"/>
                      <w:sz w:val="18"/>
                      <w:szCs w:val="18"/>
                    </w:rPr>
                    <w:t>Денис Майданов и студент филиала УрФУ Волохин Максим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79pt;margin-top:13.2pt;width:180pt;height:93pt;z-index:251651072" filled="f" stroked="f">
            <v:textbox>
              <w:txbxContent>
                <w:p w:rsidR="00FD17F6" w:rsidRPr="009A16A4" w:rsidRDefault="00FD17F6" w:rsidP="00C14CCD">
                  <w:pPr>
                    <w:spacing w:after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 xml:space="preserve">Поддержка наших студентов была кстати. Хор из г.Екатеринбурга  под руководством Д. Майданова победил,заняв  призовое первое место. </w:t>
                  </w:r>
                </w:p>
                <w:p w:rsidR="00FD17F6" w:rsidRDefault="00FD17F6"/>
              </w:txbxContent>
            </v:textbox>
          </v:shape>
        </w:pict>
      </w:r>
      <w:r w:rsidRPr="00577C45">
        <w:rPr>
          <w:rFonts w:ascii="Times New Roman" w:hAnsi="Times New Roman"/>
          <w:noProof/>
          <w:lang w:eastAsia="ru-RU"/>
        </w:rPr>
        <w:pict>
          <v:shape id="Рисунок 4" o:spid="_x0000_i1034" type="#_x0000_t75" alt="53sPMpbPSZs.jpg" style="width:259.5pt;height:249pt;visibility:visible">
            <v:imagedata r:id="rId11" o:title=""/>
          </v:shape>
        </w:pict>
      </w: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  <w:b/>
          <w:sz w:val="24"/>
          <w:szCs w:val="24"/>
        </w:rPr>
      </w:pPr>
    </w:p>
    <w:p w:rsidR="00FD17F6" w:rsidRPr="00C31B3A" w:rsidRDefault="00FD17F6" w:rsidP="0062499E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037" type="#_x0000_t202" style="position:absolute;margin-left:153pt;margin-top:16.15pt;width:2in;height:264.3pt;z-index:251653120" stroked="f">
            <v:textbox style="mso-next-textbox:#_x0000_s1037">
              <w:txbxContent>
                <w:p w:rsidR="00FD17F6" w:rsidRPr="001D1D64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D1D64">
                    <w:rPr>
                      <w:rFonts w:ascii="Times New Roman" w:hAnsi="Times New Roman"/>
                      <w:sz w:val="20"/>
                      <w:szCs w:val="20"/>
                    </w:rPr>
                    <w:t>Какие задачи стоят перед филиалом на 2013 год?</w:t>
                  </w:r>
                </w:p>
                <w:p w:rsidR="00FD17F6" w:rsidRPr="004E4D64" w:rsidRDefault="00FD17F6" w:rsidP="00A965B8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D1D6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Замятина Л.Я.: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 Уходит старый год и наступает Новый 2013. Впереди у Филиала УрФУ в г.Невьянске стоят серьезные задачи по улучшению качества образования, совершенствования учебно-лабораторного комплекса. Большое внимание администрация филиала уделяет укреплению материальной базы, впереди у нас ремонт 2 этажа и лестничных пролетов. Наше желание: чтобы всем в нашем филиале было удобно и комфортно- и преподавателям, и студентам.</w:t>
                  </w:r>
                </w:p>
                <w:p w:rsidR="00FD17F6" w:rsidRDefault="00FD17F6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0;margin-top:16.15pt;width:2in;height:253.05pt;z-index:251652096" stroked="f">
            <v:textbox style="mso-next-textbox:#_x0000_s1038">
              <w:txbxContent>
                <w:p w:rsidR="00FD17F6" w:rsidRPr="004E4D64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Живописная природа, колоритный сбор многовековая знаменитая наклонная башня на берегу пруда, все это не картина знаменитого живописца.</w:t>
                  </w:r>
                </w:p>
                <w:p w:rsidR="00FD17F6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Это маленький уголок огромной стране. Это то самое место, где находится филиал УрФУ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в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 г. Невьянск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е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. Именно здесь студенты получают достойное образование. </w:t>
                  </w:r>
                </w:p>
                <w:p w:rsidR="00FD17F6" w:rsidRPr="004E4D64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О деятельности филиала сегодня нам расскажет и ответит на вопросы директор Любовь Яковлевна Замятина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287.2pt;margin-top:-2.6pt;width:178.3pt;height:199.2pt;z-index:251658240;mso-wrap-style:none" filled="f" stroked="f">
            <v:textbox style="mso-fit-shape-to-text:t">
              <w:txbxContent>
                <w:p w:rsidR="00FD17F6" w:rsidRDefault="00FD17F6">
                  <w:r>
                    <w:pict>
                      <v:shape id="_x0000_i1036" type="#_x0000_t75" style="width:153.75pt;height:209.2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  <w:r w:rsidRPr="00C31B3A">
        <w:rPr>
          <w:rFonts w:ascii="Times New Roman" w:hAnsi="Times New Roman"/>
          <w:b/>
          <w:sz w:val="24"/>
          <w:szCs w:val="24"/>
        </w:rPr>
        <w:t>Интервью с директором филиала Замятиной Л.Я.</w:t>
      </w: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0" type="#_x0000_t202" style="position:absolute;margin-left:306pt;margin-top:23.15pt;width:135pt;height:473.55pt;z-index:251654144" stroked="f">
            <v:textbox style="mso-next-textbox:#_x0000_s1040">
              <w:txbxContent>
                <w:p w:rsidR="00FD17F6" w:rsidRPr="004E4D64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Есть ли среди выпускников филиала известные люди, кого вы могли поставить в пример?</w:t>
                  </w:r>
                </w:p>
                <w:p w:rsidR="00FD17F6" w:rsidRPr="004E4D64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Каковы перспективы дальнейшего карьерного роста у ваших выпускников?</w:t>
                  </w:r>
                </w:p>
                <w:p w:rsidR="00FD17F6" w:rsidRPr="004E4D64" w:rsidRDefault="00FD17F6" w:rsidP="006767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D1D6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Замятина Л.Я.: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Среди наших выпускников немало солидных руководителей и политиков: А.Багаряков- первый заместитель главы администрации губернатора области; А.Балашов – зам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.г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лавы администрации НГО; И.Абрамов –</w:t>
                  </w:r>
                  <w:r w:rsidRPr="004E4D64">
                    <w:rPr>
                      <w:sz w:val="20"/>
                      <w:szCs w:val="20"/>
                    </w:rPr>
                    <w:t xml:space="preserve">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секретарь местного отделения партии «Единая Россия»; Н.Шмурыгин – директор Тульского комбайнового завода;</w:t>
                  </w:r>
                  <w:r w:rsidRPr="004E4D64">
                    <w:rPr>
                      <w:sz w:val="20"/>
                      <w:szCs w:val="20"/>
                    </w:rPr>
                    <w:t xml:space="preserve">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Н.Оочинников –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з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ам.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иректора НМЗ; С.Делидов –</w:t>
                  </w:r>
                  <w:r w:rsidRPr="004E4D64">
                    <w:rPr>
                      <w:sz w:val="20"/>
                      <w:szCs w:val="20"/>
                    </w:rPr>
                    <w:t xml:space="preserve">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начальник ГАИ и т.д.</w:t>
                  </w:r>
                </w:p>
                <w:p w:rsidR="00FD17F6" w:rsidRPr="004E4D64" w:rsidRDefault="00FD17F6" w:rsidP="0067679D">
                  <w:pPr>
                    <w:rPr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  У наших выпускников замечательная перспектива проявить себя и сделать</w:t>
                  </w:r>
                  <w:r w:rsidRPr="004E4D64">
                    <w:rPr>
                      <w:sz w:val="20"/>
                      <w:szCs w:val="20"/>
                    </w:rPr>
                    <w:t xml:space="preserve">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головокружительную карьеру, но для этого нужно много трудиться.</w:t>
                  </w:r>
                </w:p>
                <w:p w:rsidR="00FD17F6" w:rsidRDefault="00FD17F6"/>
              </w:txbxContent>
            </v:textbox>
          </v:shape>
        </w:pict>
      </w:r>
    </w:p>
    <w:p w:rsidR="00FD17F6" w:rsidRDefault="00FD17F6" w:rsidP="0062499E">
      <w:pPr>
        <w:jc w:val="right"/>
        <w:rPr>
          <w:rFonts w:ascii="Times New Roman" w:hAnsi="Times New Roman"/>
        </w:rPr>
      </w:pPr>
    </w:p>
    <w:p w:rsidR="00FD17F6" w:rsidRPr="0062499E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1" type="#_x0000_t202" style="position:absolute;margin-left:0;margin-top:200.5pt;width:2in;height:198pt;z-index:251655168" stroked="f">
            <v:textbox>
              <w:txbxContent>
                <w:p w:rsidR="00FD17F6" w:rsidRPr="004E4D64" w:rsidRDefault="00FD17F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Расскажите, пожалуйста, какие направления будут представлены в следущем учебном году?</w:t>
                  </w:r>
                </w:p>
                <w:p w:rsidR="00FD17F6" w:rsidRPr="004E4D64" w:rsidRDefault="00FD17F6" w:rsidP="006767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1D1D64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Замятина Л.Я.: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 xml:space="preserve"> В 2013-14 учебном году будет произведен набор на следующие направления: </w:t>
                  </w:r>
                </w:p>
                <w:p w:rsidR="00FD17F6" w:rsidRPr="004E4D64" w:rsidRDefault="00FD17F6" w:rsidP="006767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-Экономика (профиль: бухучет, анализ и аудит)</w:t>
                  </w:r>
                </w:p>
                <w:p w:rsidR="00FD17F6" w:rsidRPr="004E4D64" w:rsidRDefault="00FD17F6" w:rsidP="0067679D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-Государственное и муниципальное управление</w:t>
                  </w:r>
                </w:p>
                <w:p w:rsidR="00FD17F6" w:rsidRPr="0067679D" w:rsidRDefault="00FD17F6" w:rsidP="0067679D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Pr="00577C45">
        <w:rPr>
          <w:rFonts w:ascii="Times New Roman" w:hAnsi="Times New Roman"/>
        </w:rPr>
        <w:pict>
          <v:shape id="_x0000_i1037" type="#_x0000_t75" style="width:270pt;height:186.75pt">
            <v:imagedata r:id="rId13" o:title=""/>
          </v:shape>
        </w:pict>
      </w:r>
    </w:p>
    <w:p w:rsidR="00FD17F6" w:rsidRDefault="00FD17F6" w:rsidP="0062499E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2" type="#_x0000_t202" style="position:absolute;margin-left:153pt;margin-top:-.3pt;width:2in;height:192pt;z-index:251656192" stroked="f">
            <v:textbox>
              <w:txbxContent>
                <w:p w:rsidR="00FD17F6" w:rsidRDefault="00FD17F6" w:rsidP="00C26E0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-Металлургия (профиль: металлургия тяжелых цветных металлов)</w:t>
                  </w:r>
                </w:p>
                <w:p w:rsidR="00FD17F6" w:rsidRPr="004E4D64" w:rsidRDefault="00FD17F6" w:rsidP="00C26E0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-Конструкторско-технологическое</w:t>
                  </w:r>
                  <w:r w:rsidRPr="004E4D64">
                    <w:rPr>
                      <w:sz w:val="20"/>
                      <w:szCs w:val="20"/>
                    </w:rPr>
                    <w:t xml:space="preserve">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обеспечение автоматизированных</w:t>
                  </w:r>
                  <w:r w:rsidRPr="004E4D64">
                    <w:rPr>
                      <w:sz w:val="20"/>
                      <w:szCs w:val="20"/>
                    </w:rPr>
                    <w:t xml:space="preserve"> </w:t>
                  </w: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машиностроительных производств;</w:t>
                  </w:r>
                </w:p>
                <w:p w:rsidR="00FD17F6" w:rsidRPr="004E4D64" w:rsidRDefault="00FD17F6" w:rsidP="00C26E0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-Строительство;</w:t>
                  </w:r>
                </w:p>
                <w:p w:rsidR="00FD17F6" w:rsidRPr="004E4D64" w:rsidRDefault="00FD17F6" w:rsidP="00C26E06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E4D64">
                    <w:rPr>
                      <w:rFonts w:ascii="Times New Roman" w:hAnsi="Times New Roman"/>
                      <w:sz w:val="20"/>
                      <w:szCs w:val="20"/>
                    </w:rPr>
                    <w:t>-Информатика и вычислительная техника</w:t>
                  </w:r>
                </w:p>
              </w:txbxContent>
            </v:textbox>
          </v:shape>
        </w:pict>
      </w: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62499E">
      <w:pPr>
        <w:rPr>
          <w:rFonts w:ascii="Times New Roman" w:hAnsi="Times New Roman"/>
        </w:rPr>
      </w:pPr>
    </w:p>
    <w:p w:rsidR="00FD17F6" w:rsidRDefault="00FD17F6" w:rsidP="00E92298">
      <w:pPr>
        <w:tabs>
          <w:tab w:val="left" w:pos="8445"/>
        </w:tabs>
        <w:rPr>
          <w:rFonts w:ascii="Times New Roman" w:hAnsi="Times New Roman"/>
        </w:rPr>
      </w:pPr>
    </w:p>
    <w:p w:rsidR="00FD17F6" w:rsidRDefault="00FD17F6" w:rsidP="00E92298">
      <w:pPr>
        <w:tabs>
          <w:tab w:val="left" w:pos="8445"/>
        </w:tabs>
        <w:rPr>
          <w:rFonts w:ascii="Times New Roman" w:hAnsi="Times New Roman"/>
        </w:rPr>
      </w:pPr>
    </w:p>
    <w:p w:rsidR="00FD17F6" w:rsidRDefault="00FD17F6" w:rsidP="00F8026C">
      <w:pPr>
        <w:tabs>
          <w:tab w:val="left" w:pos="8445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43" type="#_x0000_t202" style="position:absolute;left:0;text-align:left;margin-left:403.05pt;margin-top:34.35pt;width:187.1pt;height:145.7pt;z-index:251666432;mso-wrap-style:none" filled="f" stroked="f">
            <v:textbox style="mso-fit-shape-to-text:t">
              <w:txbxContent>
                <w:p w:rsidR="00FD17F6" w:rsidRDefault="00FD17F6">
                  <w:r>
                    <w:pict>
                      <v:shape id="_x0000_i1039" type="#_x0000_t75" style="width:36pt;height:36.7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370.65pt;margin-top:-8.75pt;width:187.1pt;height:145.7pt;z-index:251665408;mso-wrap-style:none" filled="f" stroked="f">
            <v:textbox style="mso-fit-shape-to-text:t">
              <w:txbxContent>
                <w:p w:rsidR="00FD17F6" w:rsidRDefault="00FD17F6">
                  <w:r>
                    <w:pict>
                      <v:shape id="_x0000_i1041" type="#_x0000_t75" style="width:32.25pt;height:36.7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183.1pt;margin-top:-11.65pt;width:187.1pt;height:145.7pt;z-index:251664384;mso-wrap-style:none" filled="f" stroked="f">
            <v:textbox style="mso-next-textbox:#_x0000_s1045;mso-fit-shape-to-text:t">
              <w:txbxContent>
                <w:p w:rsidR="00FD17F6" w:rsidRDefault="00FD17F6">
                  <w:r>
                    <w:pict>
                      <v:shape id="_x0000_i1043" type="#_x0000_t75" style="width:36pt;height:30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27.25pt;margin-top:-9.05pt;width:187.1pt;height:60.9pt;z-index:251661312;mso-wrap-style:none" filled="f" stroked="f">
            <v:textbox style="mso-next-textbox:#_x0000_s1046">
              <w:txbxContent>
                <w:p w:rsidR="00FD17F6" w:rsidRDefault="00FD17F6">
                  <w:r>
                    <w:pict>
                      <v:shape id="_x0000_i1045" type="#_x0000_t75" style="width:36pt;height:26.2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38.15pt;margin-top:34.1pt;width:187.1pt;height:145.7pt;z-index:251663360;mso-wrap-style:none" filled="f" stroked="f">
            <v:textbox style="mso-next-textbox:#_x0000_s1047;mso-fit-shape-to-text:t">
              <w:txbxContent>
                <w:p w:rsidR="00FD17F6" w:rsidRDefault="00FD17F6">
                  <w:r>
                    <w:pict>
                      <v:shape id="_x0000_i1047" type="#_x0000_t75" style="width:59.25pt;height:66pt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-12.85pt;margin-top:33.75pt;width:187.1pt;height:145.7pt;z-index:251662336;mso-wrap-style:none" filled="f" stroked="f">
            <v:textbox style="mso-next-textbox:#_x0000_s1048;mso-fit-shape-to-text:t">
              <w:txbxContent>
                <w:p w:rsidR="00FD17F6" w:rsidRDefault="00FD17F6">
                  <w:r>
                    <w:pict>
                      <v:shape id="_x0000_i1049" type="#_x0000_t75" style="width:39.75pt;height:34.5pt">
                        <v:imagedata r:id="rId14" o:title=""/>
                      </v:shape>
                    </w:pict>
                  </w:r>
                </w:p>
              </w:txbxContent>
            </v:textbox>
          </v:shape>
        </w:pict>
      </w:r>
      <w:r w:rsidRPr="00577C45">
        <w:rPr>
          <w:rFonts w:ascii="Times New Roman" w:hAnsi="Times New Roman"/>
          <w:sz w:val="28"/>
          <w:szCs w:val="28"/>
        </w:rPr>
        <w:pict>
          <v:shape id="_x0000_i1050" type="#_x0000_t75" style="width:286.5pt;height:91.5pt">
            <v:imagedata r:id="rId16" o:title=""/>
          </v:shape>
        </w:pict>
      </w:r>
    </w:p>
    <w:p w:rsidR="00FD17F6" w:rsidRPr="00690A4B" w:rsidRDefault="00FD17F6" w:rsidP="00E92298">
      <w:pPr>
        <w:tabs>
          <w:tab w:val="left" w:pos="8445"/>
        </w:tabs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49" type="#_x0000_t202" style="position:absolute;margin-left:189.1pt;margin-top:19.15pt;width:232.85pt;height:258.75pt;z-index:251657216;mso-wrap-style:none" stroked="f">
            <v:textbox style="mso-next-textbox:#_x0000_s1049;mso-fit-shape-to-text:t">
              <w:txbxContent>
                <w:p w:rsidR="00FD17F6" w:rsidRDefault="00FD17F6">
                  <w:r>
                    <w:pict>
                      <v:shape id="_x0000_i1052" type="#_x0000_t75" style="width:237pt;height:204.75pt">
                        <v:imagedata r:id="rId17" o:title=""/>
                      </v:shape>
                    </w:pict>
                  </w:r>
                </w:p>
              </w:txbxContent>
            </v:textbox>
          </v:shape>
        </w:pict>
      </w:r>
      <w:r w:rsidRPr="00690A4B"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" w:hAnsi="Times New Roman"/>
          <w:sz w:val="28"/>
          <w:szCs w:val="28"/>
        </w:rPr>
        <w:t>преподавателей,</w:t>
      </w:r>
      <w:r w:rsidRPr="00690A4B">
        <w:rPr>
          <w:rFonts w:ascii="Times New Roman" w:hAnsi="Times New Roman"/>
          <w:sz w:val="28"/>
          <w:szCs w:val="28"/>
        </w:rPr>
        <w:t>студентов и сотрудников поздравляю с Новым 2013 годом!</w:t>
      </w:r>
    </w:p>
    <w:p w:rsidR="00FD17F6" w:rsidRPr="00F8026C" w:rsidRDefault="00FD17F6" w:rsidP="00006041">
      <w:pPr>
        <w:rPr>
          <w:rFonts w:ascii="Times New Roman" w:hAnsi="Times New Roman"/>
          <w:color w:val="000000"/>
        </w:rPr>
      </w:pPr>
      <w:r w:rsidRPr="00F8026C">
        <w:rPr>
          <w:rFonts w:ascii="Times New Roman" w:hAnsi="Times New Roman"/>
          <w:color w:val="000000"/>
        </w:rPr>
        <w:t>С Новым годом вас, друзья,</w:t>
      </w:r>
      <w:r w:rsidRPr="00F8026C">
        <w:rPr>
          <w:rFonts w:ascii="Times New Roman" w:hAnsi="Times New Roman"/>
          <w:color w:val="000000"/>
        </w:rPr>
        <w:br/>
        <w:t>Мы сердечно поздравляем,</w:t>
      </w:r>
      <w:r w:rsidRPr="00F8026C">
        <w:rPr>
          <w:rFonts w:ascii="Times New Roman" w:hAnsi="Times New Roman"/>
          <w:color w:val="000000"/>
        </w:rPr>
        <w:br/>
        <w:t>И невиданных чудес</w:t>
      </w:r>
      <w:r w:rsidRPr="00F8026C"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</w:rPr>
        <w:t>В эту ночь мы В</w:t>
      </w:r>
      <w:r w:rsidRPr="00F8026C">
        <w:rPr>
          <w:rFonts w:ascii="Times New Roman" w:hAnsi="Times New Roman"/>
          <w:color w:val="000000"/>
        </w:rPr>
        <w:t>ам желаем!</w:t>
      </w:r>
      <w:r w:rsidRPr="00F8026C">
        <w:rPr>
          <w:rFonts w:ascii="Times New Roman" w:hAnsi="Times New Roman"/>
          <w:color w:val="000000"/>
        </w:rPr>
        <w:br/>
      </w:r>
      <w:r w:rsidRPr="00F8026C">
        <w:rPr>
          <w:rFonts w:ascii="Times New Roman" w:hAnsi="Times New Roman"/>
          <w:color w:val="000000"/>
        </w:rPr>
        <w:br/>
        <w:t>Чтобы добрый Дед Мороз</w:t>
      </w:r>
      <w:r w:rsidRPr="00F8026C">
        <w:rPr>
          <w:rFonts w:ascii="Times New Roman" w:hAnsi="Times New Roman"/>
          <w:color w:val="000000"/>
        </w:rPr>
        <w:br/>
        <w:t>Вам принес подарков кучу,</w:t>
      </w:r>
      <w:r w:rsidRPr="00F8026C">
        <w:rPr>
          <w:rFonts w:ascii="Times New Roman" w:hAnsi="Times New Roman"/>
          <w:color w:val="000000"/>
        </w:rPr>
        <w:br/>
        <w:t>Чтобы следующий год</w:t>
      </w:r>
      <w:r w:rsidRPr="00F8026C">
        <w:rPr>
          <w:rFonts w:ascii="Times New Roman" w:hAnsi="Times New Roman"/>
          <w:color w:val="000000"/>
        </w:rPr>
        <w:br/>
        <w:t>Был для вас намного лучше!</w:t>
      </w:r>
      <w:r w:rsidRPr="00F8026C">
        <w:rPr>
          <w:rFonts w:ascii="Times New Roman" w:hAnsi="Times New Roman"/>
          <w:color w:val="000000"/>
        </w:rPr>
        <w:br/>
      </w:r>
      <w:r w:rsidRPr="00F8026C">
        <w:rPr>
          <w:rFonts w:ascii="Times New Roman" w:hAnsi="Times New Roman"/>
          <w:color w:val="000000"/>
        </w:rPr>
        <w:br/>
        <w:t>Чтобы радость вам дарил</w:t>
      </w:r>
      <w:r w:rsidRPr="00F8026C">
        <w:rPr>
          <w:rFonts w:ascii="Times New Roman" w:hAnsi="Times New Roman"/>
          <w:color w:val="000000"/>
        </w:rPr>
        <w:br/>
        <w:t>Каждый новый день отныне,</w:t>
      </w:r>
      <w:r w:rsidRPr="00F8026C">
        <w:rPr>
          <w:rFonts w:ascii="Times New Roman" w:hAnsi="Times New Roman"/>
          <w:color w:val="000000"/>
        </w:rPr>
        <w:br/>
        <w:t>Чтобы радостно жилось</w:t>
      </w:r>
      <w:r w:rsidRPr="00F8026C">
        <w:rPr>
          <w:rFonts w:ascii="Times New Roman" w:hAnsi="Times New Roman"/>
          <w:color w:val="000000"/>
        </w:rPr>
        <w:br/>
        <w:t>Вам на чудной Родине!</w:t>
      </w:r>
    </w:p>
    <w:p w:rsidR="00FD17F6" w:rsidRPr="00F8026C" w:rsidRDefault="00FD17F6" w:rsidP="00006041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50" type="#_x0000_t202" style="position:absolute;margin-left:211.4pt;margin-top:22.15pt;width:242.05pt;height:145.7pt;z-index:251659264" filled="f" stroked="f">
            <v:textbox style="mso-fit-shape-to-text:t">
              <w:txbxContent>
                <w:p w:rsidR="00FD17F6" w:rsidRPr="005D6D06" w:rsidRDefault="00FD17F6" w:rsidP="00096816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5D6D06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Поздравляем всех преподавателей и сотрудников филиала с Новым годом!</w:t>
                  </w:r>
                </w:p>
                <w:p w:rsidR="00FD17F6" w:rsidRDefault="00FD17F6">
                  <w:pP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</w:pP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Пусть Новый год вам принесет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Со снегом - смех,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 морозом - бодрость,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В делах успех,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А в духе - твердость.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Пусть все заветное свершится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И, пересилив даль дорог,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Надежда в дверь к вам постучится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И тихо ступит на порог.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А вслед за ней войдет удача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 бокалом праздничным в руке,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Вбегут, ребячась и играя,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Сюрприз и шутка налегке.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Мы от души вам всем желаем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Любви и радостных хлопот.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Пусть вас ничем не огорчает</w:t>
                  </w:r>
                  <w:r w:rsidRPr="00F8026C">
                    <w:rPr>
                      <w:rFonts w:ascii="Times New Roman" w:hAnsi="Times New Roman"/>
                      <w:color w:val="000000"/>
                    </w:rPr>
                    <w:br/>
                  </w:r>
                  <w:r w:rsidRPr="00F8026C"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2013-й год!</w:t>
                  </w:r>
                </w:p>
                <w:p w:rsidR="00FD17F6" w:rsidRPr="00F8026C" w:rsidRDefault="00FD17F6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color w:val="000000"/>
                      <w:shd w:val="clear" w:color="auto" w:fill="FFFFFF"/>
                    </w:rPr>
                    <w:t>Студенты филиала УрФУ</w:t>
                  </w:r>
                </w:p>
              </w:txbxContent>
            </v:textbox>
          </v:shape>
        </w:pict>
      </w:r>
      <w:r w:rsidRPr="00F8026C">
        <w:rPr>
          <w:rFonts w:ascii="Times New Roman" w:hAnsi="Times New Roman"/>
          <w:color w:val="000000"/>
        </w:rPr>
        <w:t>Всем счастья и удачи! Директор филиала Л.Замятина</w:t>
      </w:r>
    </w:p>
    <w:p w:rsidR="00FD17F6" w:rsidRDefault="00FD17F6" w:rsidP="00C26E06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_x0000_s1051" type="#_x0000_t202" style="position:absolute;margin-left:-12.85pt;margin-top:18.6pt;width:187.1pt;height:309.75pt;z-index:251660288;mso-wrap-style:none" filled="f" stroked="f">
            <v:textbox>
              <w:txbxContent>
                <w:p w:rsidR="00FD17F6" w:rsidRDefault="00FD17F6">
                  <w:r>
                    <w:pict>
                      <v:shape id="_x0000_i1054" type="#_x0000_t75" style="width:210pt;height:224.25pt">
                        <v:imagedata r:id="rId18" o:title=""/>
                        <o:lock v:ext="edit" cropping="t"/>
                      </v:shape>
                    </w:pict>
                  </w:r>
                </w:p>
              </w:txbxContent>
            </v:textbox>
          </v:shape>
        </w:pict>
      </w:r>
    </w:p>
    <w:p w:rsidR="00FD17F6" w:rsidRPr="00C26E06" w:rsidRDefault="00FD17F6" w:rsidP="00C26E06">
      <w:pPr>
        <w:jc w:val="center"/>
        <w:rPr>
          <w:rFonts w:ascii="Times New Roman" w:hAnsi="Times New Roman"/>
        </w:rPr>
      </w:pPr>
    </w:p>
    <w:sectPr w:rsidR="00FD17F6" w:rsidRPr="00C26E06" w:rsidSect="0089462B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17F6" w:rsidRDefault="00FD17F6" w:rsidP="004B6CA6">
      <w:pPr>
        <w:spacing w:after="0" w:line="240" w:lineRule="auto"/>
      </w:pPr>
      <w:r>
        <w:separator/>
      </w:r>
    </w:p>
  </w:endnote>
  <w:endnote w:type="continuationSeparator" w:id="0">
    <w:p w:rsidR="00FD17F6" w:rsidRDefault="00FD17F6" w:rsidP="004B6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F6" w:rsidRDefault="00FD17F6" w:rsidP="00ED0C57">
    <w:pPr>
      <w:pStyle w:val="Footer"/>
      <w:pBdr>
        <w:top w:val="thinThickSmallGap" w:sz="24" w:space="1" w:color="622423"/>
      </w:pBdr>
      <w:tabs>
        <w:tab w:val="clear" w:pos="4677"/>
      </w:tabs>
      <w:rPr>
        <w:rFonts w:ascii="Cambria" w:hAnsi="Cambria"/>
      </w:rPr>
    </w:pPr>
    <w:r>
      <w:rPr>
        <w:rFonts w:ascii="Cambria" w:hAnsi="Cambria"/>
      </w:rPr>
      <w:tab/>
      <w:t xml:space="preserve">Страница </w:t>
    </w:r>
    <w:fldSimple w:instr=" PAGE   \* MERGEFORMAT ">
      <w:r w:rsidRPr="00CF25B7">
        <w:rPr>
          <w:rFonts w:ascii="Cambria" w:hAnsi="Cambria"/>
          <w:noProof/>
        </w:rPr>
        <w:t>4</w:t>
      </w:r>
    </w:fldSimple>
  </w:p>
  <w:p w:rsidR="00FD17F6" w:rsidRDefault="00FD17F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17F6" w:rsidRDefault="00FD17F6" w:rsidP="004B6CA6">
      <w:pPr>
        <w:spacing w:after="0" w:line="240" w:lineRule="auto"/>
      </w:pPr>
      <w:r>
        <w:separator/>
      </w:r>
    </w:p>
  </w:footnote>
  <w:footnote w:type="continuationSeparator" w:id="0">
    <w:p w:rsidR="00FD17F6" w:rsidRDefault="00FD17F6" w:rsidP="004B6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17F6" w:rsidRDefault="00FD17F6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</w:p>
  <w:p w:rsidR="00FD17F6" w:rsidRDefault="00FD17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7B489D"/>
    <w:multiLevelType w:val="hybridMultilevel"/>
    <w:tmpl w:val="47A036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6CA6"/>
    <w:rsid w:val="00006041"/>
    <w:rsid w:val="00021867"/>
    <w:rsid w:val="00043098"/>
    <w:rsid w:val="00070DF9"/>
    <w:rsid w:val="00096816"/>
    <w:rsid w:val="000C0C43"/>
    <w:rsid w:val="000C57EF"/>
    <w:rsid w:val="000D6884"/>
    <w:rsid w:val="000E099F"/>
    <w:rsid w:val="000F6DBF"/>
    <w:rsid w:val="000F78B1"/>
    <w:rsid w:val="0010775E"/>
    <w:rsid w:val="00114598"/>
    <w:rsid w:val="001679F5"/>
    <w:rsid w:val="0017179D"/>
    <w:rsid w:val="0018388E"/>
    <w:rsid w:val="00190199"/>
    <w:rsid w:val="001A5613"/>
    <w:rsid w:val="001C5967"/>
    <w:rsid w:val="001D1D64"/>
    <w:rsid w:val="001F732B"/>
    <w:rsid w:val="00222DB0"/>
    <w:rsid w:val="00226345"/>
    <w:rsid w:val="00255498"/>
    <w:rsid w:val="002846A6"/>
    <w:rsid w:val="00290644"/>
    <w:rsid w:val="00297909"/>
    <w:rsid w:val="002A26E2"/>
    <w:rsid w:val="002C2872"/>
    <w:rsid w:val="002E2CEF"/>
    <w:rsid w:val="002E6ED5"/>
    <w:rsid w:val="003012FB"/>
    <w:rsid w:val="00351B7F"/>
    <w:rsid w:val="003619AF"/>
    <w:rsid w:val="003637E0"/>
    <w:rsid w:val="00375A1C"/>
    <w:rsid w:val="00385B71"/>
    <w:rsid w:val="00396B98"/>
    <w:rsid w:val="003A3AF0"/>
    <w:rsid w:val="003B252F"/>
    <w:rsid w:val="003D53E6"/>
    <w:rsid w:val="003E689C"/>
    <w:rsid w:val="00405ED0"/>
    <w:rsid w:val="004117B9"/>
    <w:rsid w:val="00452964"/>
    <w:rsid w:val="00486666"/>
    <w:rsid w:val="00494227"/>
    <w:rsid w:val="004B06DF"/>
    <w:rsid w:val="004B6CA6"/>
    <w:rsid w:val="004D4301"/>
    <w:rsid w:val="004D5F52"/>
    <w:rsid w:val="004E4D64"/>
    <w:rsid w:val="004E52F2"/>
    <w:rsid w:val="00501A8D"/>
    <w:rsid w:val="005436E4"/>
    <w:rsid w:val="00550E4D"/>
    <w:rsid w:val="00574CC6"/>
    <w:rsid w:val="00576094"/>
    <w:rsid w:val="00577C45"/>
    <w:rsid w:val="005824FB"/>
    <w:rsid w:val="00593902"/>
    <w:rsid w:val="005A1B0F"/>
    <w:rsid w:val="005C5560"/>
    <w:rsid w:val="005D6D06"/>
    <w:rsid w:val="005F2A10"/>
    <w:rsid w:val="0062499E"/>
    <w:rsid w:val="0063438A"/>
    <w:rsid w:val="00644201"/>
    <w:rsid w:val="006459E5"/>
    <w:rsid w:val="0065148E"/>
    <w:rsid w:val="0067042D"/>
    <w:rsid w:val="0067679D"/>
    <w:rsid w:val="00690A4B"/>
    <w:rsid w:val="00696DAC"/>
    <w:rsid w:val="006D454F"/>
    <w:rsid w:val="006E5477"/>
    <w:rsid w:val="007572B5"/>
    <w:rsid w:val="007677B9"/>
    <w:rsid w:val="007679D0"/>
    <w:rsid w:val="00776F85"/>
    <w:rsid w:val="00797B5A"/>
    <w:rsid w:val="007A2F21"/>
    <w:rsid w:val="007B5E3A"/>
    <w:rsid w:val="007C11AD"/>
    <w:rsid w:val="007C185A"/>
    <w:rsid w:val="007D441E"/>
    <w:rsid w:val="007F04C5"/>
    <w:rsid w:val="007F38D7"/>
    <w:rsid w:val="007F3BF6"/>
    <w:rsid w:val="00812427"/>
    <w:rsid w:val="00877BCF"/>
    <w:rsid w:val="0089462B"/>
    <w:rsid w:val="008A193C"/>
    <w:rsid w:val="008A3938"/>
    <w:rsid w:val="008B4A6F"/>
    <w:rsid w:val="008B4B68"/>
    <w:rsid w:val="008B7333"/>
    <w:rsid w:val="008E1A2F"/>
    <w:rsid w:val="008F42AA"/>
    <w:rsid w:val="009033EA"/>
    <w:rsid w:val="00904C78"/>
    <w:rsid w:val="00917696"/>
    <w:rsid w:val="00937A7C"/>
    <w:rsid w:val="00973C92"/>
    <w:rsid w:val="00982C18"/>
    <w:rsid w:val="009A16A4"/>
    <w:rsid w:val="009B5404"/>
    <w:rsid w:val="009C715B"/>
    <w:rsid w:val="009E5192"/>
    <w:rsid w:val="00A03CC7"/>
    <w:rsid w:val="00A35D49"/>
    <w:rsid w:val="00A3652E"/>
    <w:rsid w:val="00A544AB"/>
    <w:rsid w:val="00A67EDB"/>
    <w:rsid w:val="00A767C3"/>
    <w:rsid w:val="00A965B8"/>
    <w:rsid w:val="00AB06D3"/>
    <w:rsid w:val="00AB2E90"/>
    <w:rsid w:val="00AD12B1"/>
    <w:rsid w:val="00AE1817"/>
    <w:rsid w:val="00AF1648"/>
    <w:rsid w:val="00AF3739"/>
    <w:rsid w:val="00AF5247"/>
    <w:rsid w:val="00B14353"/>
    <w:rsid w:val="00B15147"/>
    <w:rsid w:val="00B224BE"/>
    <w:rsid w:val="00B31160"/>
    <w:rsid w:val="00B42B67"/>
    <w:rsid w:val="00B53B8E"/>
    <w:rsid w:val="00B5472C"/>
    <w:rsid w:val="00B60FB2"/>
    <w:rsid w:val="00B80402"/>
    <w:rsid w:val="00BB4AC3"/>
    <w:rsid w:val="00BD3DB8"/>
    <w:rsid w:val="00BE4ADD"/>
    <w:rsid w:val="00C03B86"/>
    <w:rsid w:val="00C14CCD"/>
    <w:rsid w:val="00C26E06"/>
    <w:rsid w:val="00C31B3A"/>
    <w:rsid w:val="00C37715"/>
    <w:rsid w:val="00C469E4"/>
    <w:rsid w:val="00C63546"/>
    <w:rsid w:val="00C73969"/>
    <w:rsid w:val="00C74129"/>
    <w:rsid w:val="00C75CFE"/>
    <w:rsid w:val="00C93E07"/>
    <w:rsid w:val="00CA2805"/>
    <w:rsid w:val="00CA5F5B"/>
    <w:rsid w:val="00CD5056"/>
    <w:rsid w:val="00CE0DCF"/>
    <w:rsid w:val="00CE3320"/>
    <w:rsid w:val="00CE3653"/>
    <w:rsid w:val="00CE6A82"/>
    <w:rsid w:val="00CE7C94"/>
    <w:rsid w:val="00CF25B7"/>
    <w:rsid w:val="00CF61D2"/>
    <w:rsid w:val="00D11BBE"/>
    <w:rsid w:val="00D43929"/>
    <w:rsid w:val="00D65202"/>
    <w:rsid w:val="00D73512"/>
    <w:rsid w:val="00D75BA9"/>
    <w:rsid w:val="00D768FA"/>
    <w:rsid w:val="00D81ED3"/>
    <w:rsid w:val="00D84F0B"/>
    <w:rsid w:val="00DB5AB1"/>
    <w:rsid w:val="00DB7601"/>
    <w:rsid w:val="00DC4077"/>
    <w:rsid w:val="00DE524F"/>
    <w:rsid w:val="00E00F07"/>
    <w:rsid w:val="00E11085"/>
    <w:rsid w:val="00E36A5A"/>
    <w:rsid w:val="00E5731B"/>
    <w:rsid w:val="00E87222"/>
    <w:rsid w:val="00E87991"/>
    <w:rsid w:val="00E92298"/>
    <w:rsid w:val="00EB4260"/>
    <w:rsid w:val="00ED0C57"/>
    <w:rsid w:val="00ED357C"/>
    <w:rsid w:val="00EF52B6"/>
    <w:rsid w:val="00F01470"/>
    <w:rsid w:val="00F166F0"/>
    <w:rsid w:val="00F56BED"/>
    <w:rsid w:val="00F7421C"/>
    <w:rsid w:val="00F80009"/>
    <w:rsid w:val="00F8026C"/>
    <w:rsid w:val="00F977E3"/>
    <w:rsid w:val="00FC28C5"/>
    <w:rsid w:val="00FD0C5D"/>
    <w:rsid w:val="00FD17F6"/>
    <w:rsid w:val="00FE1976"/>
    <w:rsid w:val="00FE3AB6"/>
    <w:rsid w:val="00FF53C5"/>
    <w:rsid w:val="00FF6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462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Стиль2"/>
    <w:basedOn w:val="Normal"/>
    <w:uiPriority w:val="99"/>
    <w:rsid w:val="00226345"/>
    <w:pPr>
      <w:spacing w:before="120" w:after="24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">
    <w:name w:val="Стиль3"/>
    <w:basedOn w:val="Normal"/>
    <w:uiPriority w:val="99"/>
    <w:rsid w:val="00226345"/>
    <w:pPr>
      <w:spacing w:after="60" w:line="240" w:lineRule="auto"/>
      <w:ind w:firstLine="56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">
    <w:name w:val="Стиль4"/>
    <w:basedOn w:val="Normal"/>
    <w:uiPriority w:val="99"/>
    <w:rsid w:val="00226345"/>
    <w:pPr>
      <w:spacing w:after="0" w:line="240" w:lineRule="auto"/>
      <w:ind w:left="1701" w:hanging="113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6CA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4B6C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B6CA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54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44AB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DE524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3A3AF0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3A3AF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1449</TotalTime>
  <Pages>4</Pages>
  <Words>107</Words>
  <Characters>611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Личинка</dc:creator>
  <cp:keywords/>
  <dc:description/>
  <cp:lastModifiedBy>Comp</cp:lastModifiedBy>
  <cp:revision>106</cp:revision>
  <cp:lastPrinted>2012-12-28T09:22:00Z</cp:lastPrinted>
  <dcterms:created xsi:type="dcterms:W3CDTF">2012-08-01T08:33:00Z</dcterms:created>
  <dcterms:modified xsi:type="dcterms:W3CDTF">2012-12-28T09:47:00Z</dcterms:modified>
</cp:coreProperties>
</file>