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269" w:rsidRDefault="00875269" w:rsidP="003637E0">
      <w:pPr>
        <w:spacing w:after="0"/>
      </w:pPr>
      <w:r>
        <w:t>№4</w:t>
      </w:r>
    </w:p>
    <w:p w:rsidR="00875269" w:rsidRDefault="00875269" w:rsidP="003637E0">
      <w:pPr>
        <w:spacing w:after="0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6.7pt;margin-top:-5.7pt;width:388.5pt;height:52.5pt;z-index:251647488" fillcolor="#fc9">
            <v:fill r:id="rId6" o:title="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Альма - матер"/>
            <w10:wrap type="square" side="left"/>
          </v:shape>
        </w:pict>
      </w:r>
      <w:r>
        <w:rPr>
          <w:noProof/>
        </w:rPr>
        <w:t>Февраль</w:t>
      </w:r>
    </w:p>
    <w:p w:rsidR="00875269" w:rsidRDefault="00875269" w:rsidP="003637E0">
      <w:pPr>
        <w:spacing w:after="0"/>
      </w:pPr>
      <w:r>
        <w:t>2013 года</w:t>
      </w:r>
    </w:p>
    <w:p w:rsidR="00875269" w:rsidRDefault="00875269" w:rsidP="003637E0">
      <w:pPr>
        <w:spacing w:after="0"/>
      </w:pPr>
      <w:r>
        <w:br w:type="textWrapping" w:clear="all"/>
        <w:t xml:space="preserve">                                                                                             Ежемесячная газета филиала УрФУ в г. Невьянске     </w:t>
      </w:r>
    </w:p>
    <w:p w:rsidR="00875269" w:rsidRPr="00B42B67" w:rsidRDefault="00875269" w:rsidP="00B42B67">
      <w:pPr>
        <w:spacing w:after="0"/>
      </w:pPr>
      <w:r>
        <w:t xml:space="preserve">            </w:t>
      </w:r>
      <w:r w:rsidRPr="00F80009">
        <w:rPr>
          <w:b/>
        </w:rPr>
        <w:t xml:space="preserve">   </w:t>
      </w:r>
    </w:p>
    <w:p w:rsidR="00875269" w:rsidRPr="00F80009" w:rsidRDefault="00875269" w:rsidP="00B42B67">
      <w:pPr>
        <w:jc w:val="right"/>
      </w:pPr>
    </w:p>
    <w:p w:rsidR="00875269" w:rsidRPr="00F80009" w:rsidRDefault="00875269" w:rsidP="00AD207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.7pt;margin-top:1.35pt;width:217.05pt;height:201.65pt;z-index:251649536" stroked="f">
            <v:textbox>
              <w:txbxContent>
                <w:p w:rsidR="00875269" w:rsidRPr="00F40C54" w:rsidRDefault="00875269" w:rsidP="00AD207F">
                  <w:p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40C54">
                    <w:rPr>
                      <w:rFonts w:ascii="Times New Roman" w:hAnsi="Times New Roman"/>
                      <w:b/>
                      <w:bCs/>
                    </w:rPr>
                    <w:t>День студента в Невьянском филиале.</w:t>
                  </w:r>
                </w:p>
                <w:p w:rsidR="00875269" w:rsidRPr="00856321" w:rsidRDefault="00875269" w:rsidP="00AD207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6396"/>
                      <w:kern w:val="36"/>
                      <w:sz w:val="18"/>
                      <w:szCs w:val="18"/>
                      <w:lang w:eastAsia="ru-RU"/>
                    </w:rPr>
                    <w:t xml:space="preserve">       </w:t>
                  </w:r>
                  <w:r w:rsidRPr="00856321">
                    <w:rPr>
                      <w:rFonts w:ascii="Times New Roman" w:hAnsi="Times New Roman"/>
                    </w:rPr>
                    <w:t xml:space="preserve">Студенты филиала Уральского Федерального Университета в г. Невьянске Татьянин день – День студентов всегда отмечают с размахом. Этот год не был исключением. </w:t>
                  </w:r>
                </w:p>
                <w:p w:rsidR="00875269" w:rsidRPr="00856321" w:rsidRDefault="00875269" w:rsidP="00AD207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</w:t>
                  </w:r>
                  <w:r w:rsidRPr="00856321">
                    <w:rPr>
                      <w:rFonts w:ascii="Times New Roman" w:hAnsi="Times New Roman"/>
                    </w:rPr>
                    <w:t>Студенты 2-го курса выпустили стенгазету «Татьянин День».</w:t>
                  </w:r>
                </w:p>
                <w:p w:rsidR="00875269" w:rsidRPr="00856321" w:rsidRDefault="00875269" w:rsidP="008563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56321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</w:t>
                  </w:r>
                  <w:r w:rsidRPr="00856321">
                    <w:rPr>
                      <w:rFonts w:ascii="Times New Roman" w:hAnsi="Times New Roman"/>
                      <w:color w:val="000000"/>
                    </w:rPr>
                    <w:t>Невьянский государственный историко-архитектурный музей</w:t>
                  </w:r>
                  <w:r w:rsidRPr="00856321">
                    <w:rPr>
                      <w:rFonts w:ascii="Times New Roman" w:hAnsi="Times New Roman"/>
                    </w:rPr>
                    <w:t xml:space="preserve"> сделал подарок для студентов филиала – экскурсию по истории возникновения города Невьянска.</w:t>
                  </w:r>
                </w:p>
                <w:p w:rsidR="00875269" w:rsidRPr="00AD207F" w:rsidRDefault="00875269" w:rsidP="00AD207F">
                  <w:pPr>
                    <w:spacing w:line="360" w:lineRule="auto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875269" w:rsidRDefault="00875269"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29.7pt;margin-top:211.3pt;width:240.25pt;height:360.65pt;z-index:251650560" stroked="f">
            <v:textbox>
              <w:txbxContent>
                <w:p w:rsidR="00875269" w:rsidRPr="00856321" w:rsidRDefault="00875269" w:rsidP="008563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     </w:t>
                  </w:r>
                  <w:r w:rsidRPr="00856321">
                    <w:rPr>
                      <w:rFonts w:ascii="Times New Roman" w:hAnsi="Times New Roman"/>
                    </w:rPr>
                    <w:t xml:space="preserve">Во Дворце культуры г. Невьянска для студентов всех учебных заведений – лицея, колледжа, вуза проведен праздник «Студенческая тусовка в Татьянин день». На этой тусовке студенческий театр филиала представил спектакль «Новые приключения кузнеца Вакулы», который очень понравился присутствующим и был оценен бурными аплодисментами. Все студенты приняли участие в конкурсах, на которых разыгрывались призы и музыкальные подарки. </w:t>
                  </w:r>
                </w:p>
                <w:p w:rsidR="00875269" w:rsidRPr="00856321" w:rsidRDefault="00875269" w:rsidP="008563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856321">
                    <w:rPr>
                      <w:rFonts w:ascii="Times New Roman" w:hAnsi="Times New Roman"/>
                    </w:rPr>
                    <w:t xml:space="preserve">      Одним из самых интересных оказался «Конкурс на лучшую оду шпаргалки», победители – студенты 2-го курса филиала Акилов Денис и Егоров Вячеслав, получили бесплатные билеты на КВН (1/4 лиги КВН «Малахит»).</w:t>
                  </w:r>
                </w:p>
                <w:p w:rsidR="00875269" w:rsidRPr="00856321" w:rsidRDefault="00875269" w:rsidP="008563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856321">
                    <w:rPr>
                      <w:rFonts w:ascii="Times New Roman" w:hAnsi="Times New Roman"/>
                    </w:rPr>
                    <w:t xml:space="preserve">     За победу в танцевальном конкурсе студент филиала, член сборной команды КВН города, Кушкин Артем получил бесплатный билет на областной конкурс по восточным танцам.</w:t>
                  </w:r>
                </w:p>
                <w:p w:rsidR="00875269" w:rsidRPr="00856321" w:rsidRDefault="00875269" w:rsidP="008563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 w:rsidRPr="00856321">
                    <w:rPr>
                      <w:rFonts w:ascii="Times New Roman" w:hAnsi="Times New Roman"/>
                    </w:rPr>
                    <w:tab/>
                    <w:t>Закончился праздник традиционной  дискотекой.</w:t>
                  </w:r>
                </w:p>
                <w:p w:rsidR="00875269" w:rsidRDefault="00875269"/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4" o:spid="_x0000_s1029" type="#_x0000_t75" alt="P1010040.JPG" style="position:absolute;margin-left:988.75pt;margin-top:0;width:237.75pt;height:206.25pt;z-index:251648512;visibility:visible;mso-position-horizontal:right;mso-position-vertical:top">
            <v:imagedata r:id="rId7" o:title=""/>
            <w10:wrap type="square"/>
          </v:shape>
        </w:pict>
      </w:r>
      <w:r>
        <w:br w:type="textWrapping" w:clear="all"/>
      </w:r>
    </w:p>
    <w:p w:rsidR="00875269" w:rsidRDefault="00875269" w:rsidP="00F80009">
      <w:r>
        <w:rPr>
          <w:noProof/>
          <w:lang w:eastAsia="ru-RU"/>
        </w:rPr>
        <w:pict>
          <v:shape id="Рисунок 25" o:spid="_x0000_i1025" type="#_x0000_t75" alt="P1010077.JPG" style="width:207.75pt;height:251.25pt;visibility:visible">
            <v:imagedata r:id="rId8" o:title=""/>
          </v:shape>
        </w:pict>
      </w:r>
    </w:p>
    <w:p w:rsidR="00875269" w:rsidRDefault="00875269" w:rsidP="000C57EF">
      <w:pPr>
        <w:spacing w:after="0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875269" w:rsidRDefault="00875269" w:rsidP="00AF1648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textWrapping" w:clear="all"/>
      </w:r>
    </w:p>
    <w:p w:rsidR="00875269" w:rsidRDefault="00875269" w:rsidP="000F04C6">
      <w:pPr>
        <w:spacing w:after="0"/>
        <w:jc w:val="both"/>
        <w:rPr>
          <w:rFonts w:ascii="Times New Roman" w:hAnsi="Times New Roman"/>
        </w:rPr>
      </w:pPr>
    </w:p>
    <w:p w:rsidR="00875269" w:rsidRPr="000F04C6" w:rsidRDefault="00875269" w:rsidP="000F04C6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0" type="#_x0000_t202" style="position:absolute;margin-left:5.95pt;margin-top:1.6pt;width:229.2pt;height:162pt;z-index:251652608" stroked="f">
            <v:textbox style="mso-next-textbox:#_x0000_s1030">
              <w:txbxContent>
                <w:p w:rsidR="00875269" w:rsidRPr="00F77368" w:rsidRDefault="00875269" w:rsidP="00F7736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7736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Лыжня России – 2013 </w:t>
                  </w:r>
                </w:p>
                <w:p w:rsidR="00875269" w:rsidRDefault="00875269" w:rsidP="00F7736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875269" w:rsidRPr="00F77368" w:rsidRDefault="00875269" w:rsidP="00F7736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F77368">
                    <w:rPr>
                      <w:rFonts w:ascii="Times New Roman" w:hAnsi="Times New Roman"/>
                    </w:rPr>
                    <w:t>09.02.</w:t>
                  </w:r>
                  <w:r>
                    <w:rPr>
                      <w:rFonts w:ascii="Times New Roman" w:hAnsi="Times New Roman"/>
                    </w:rPr>
                    <w:t>20</w:t>
                  </w:r>
                  <w:r w:rsidRPr="00F77368">
                    <w:rPr>
                      <w:rFonts w:ascii="Times New Roman" w:hAnsi="Times New Roman"/>
                    </w:rPr>
                    <w:t xml:space="preserve">13. в г. Невьянске проходило массовое мероприятие «Лыжня России – 2013», </w:t>
                  </w:r>
                  <w:r>
                    <w:rPr>
                      <w:rFonts w:ascii="Times New Roman" w:hAnsi="Times New Roman"/>
                    </w:rPr>
                    <w:t>участники стартовали от</w:t>
                  </w:r>
                  <w:r w:rsidRPr="00F77368">
                    <w:rPr>
                      <w:rFonts w:ascii="Times New Roman" w:hAnsi="Times New Roman"/>
                    </w:rPr>
                    <w:t xml:space="preserve"> спортивного клуба «Маяк». Студенты филиала приняли активное участие в этом мероприятии. За участие филиал УрФУ был награжден грамотой, врученной главой администрации НГО Каюмовым Е.Т.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0" o:spid="_x0000_s1031" type="#_x0000_t75" alt="P1010096.JPG" style="position:absolute;margin-left:-9pt;margin-top:1.9pt;width:219pt;height:221.25pt;z-index:251651584;visibility:visible">
            <v:imagedata r:id="rId9" o:title=""/>
            <w10:wrap type="square"/>
          </v:shape>
        </w:pict>
      </w:r>
    </w:p>
    <w:p w:rsidR="00875269" w:rsidRPr="000F04C6" w:rsidRDefault="00875269" w:rsidP="000F04C6">
      <w:pPr>
        <w:rPr>
          <w:rFonts w:ascii="Times New Roman" w:hAnsi="Times New Roman"/>
        </w:rPr>
      </w:pPr>
    </w:p>
    <w:p w:rsidR="00875269" w:rsidRPr="000F04C6" w:rsidRDefault="00875269" w:rsidP="000F04C6">
      <w:pPr>
        <w:rPr>
          <w:rFonts w:ascii="Times New Roman" w:hAnsi="Times New Roman"/>
        </w:rPr>
      </w:pPr>
    </w:p>
    <w:p w:rsidR="00875269" w:rsidRPr="000F04C6" w:rsidRDefault="00875269" w:rsidP="000F04C6">
      <w:pPr>
        <w:rPr>
          <w:rFonts w:ascii="Times New Roman" w:hAnsi="Times New Roman"/>
        </w:rPr>
      </w:pPr>
    </w:p>
    <w:p w:rsidR="00875269" w:rsidRDefault="00875269" w:rsidP="000F04C6">
      <w:pPr>
        <w:spacing w:after="0"/>
        <w:rPr>
          <w:rFonts w:ascii="Times New Roman" w:hAnsi="Times New Roman"/>
        </w:rPr>
      </w:pPr>
    </w:p>
    <w:p w:rsidR="00875269" w:rsidRPr="000F04C6" w:rsidRDefault="00875269" w:rsidP="000F04C6">
      <w:pPr>
        <w:rPr>
          <w:rFonts w:ascii="Times New Roman" w:hAnsi="Times New Roman"/>
        </w:rPr>
      </w:pPr>
    </w:p>
    <w:p w:rsidR="00875269" w:rsidRDefault="00875269" w:rsidP="000F04C6">
      <w:pPr>
        <w:spacing w:after="0"/>
        <w:rPr>
          <w:rFonts w:ascii="Times New Roman" w:hAnsi="Times New Roman"/>
        </w:rPr>
      </w:pPr>
    </w:p>
    <w:p w:rsidR="00875269" w:rsidRDefault="00875269" w:rsidP="000F04C6">
      <w:pPr>
        <w:spacing w:after="0"/>
        <w:rPr>
          <w:rFonts w:ascii="Times New Roman" w:hAnsi="Times New Roman"/>
        </w:rPr>
      </w:pPr>
    </w:p>
    <w:p w:rsidR="00875269" w:rsidRDefault="00875269" w:rsidP="000F04C6">
      <w:pPr>
        <w:spacing w:after="0"/>
        <w:rPr>
          <w:rFonts w:ascii="Times New Roman" w:hAnsi="Times New Roman"/>
        </w:rPr>
      </w:pPr>
    </w:p>
    <w:p w:rsidR="00875269" w:rsidRDefault="00875269" w:rsidP="000F04C6">
      <w:pPr>
        <w:spacing w:after="0"/>
        <w:rPr>
          <w:rFonts w:ascii="Times New Roman" w:hAnsi="Times New Roman"/>
        </w:rPr>
      </w:pPr>
    </w:p>
    <w:p w:rsidR="00875269" w:rsidRDefault="00875269" w:rsidP="000F04C6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2" type="#_x0000_t202" style="position:absolute;margin-left:-3.05pt;margin-top:4.15pt;width:180pt;height:27pt;z-index:251663872" filled="f" stroked="f">
            <v:textbox>
              <w:txbxContent>
                <w:p w:rsidR="00875269" w:rsidRPr="00646EB3" w:rsidRDefault="00875269" w:rsidP="00646EB3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Вручение грамоты  филиалу УрФУ за участие в массовой лыжной гонке</w:t>
                  </w:r>
                </w:p>
              </w:txbxContent>
            </v:textbox>
          </v:shape>
        </w:pict>
      </w:r>
      <w:r>
        <w:rPr>
          <w:rFonts w:ascii="Times New Roman" w:hAnsi="Times New Roman"/>
        </w:rPr>
        <w:br w:type="textWrapping" w:clear="all"/>
      </w:r>
    </w:p>
    <w:p w:rsidR="00875269" w:rsidRDefault="00875269" w:rsidP="0018388E">
      <w:pPr>
        <w:spacing w:after="0"/>
        <w:jc w:val="center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3" type="#_x0000_t202" style="position:absolute;left:0;text-align:left;margin-left:-36pt;margin-top:15.9pt;width:243pt;height:5in;z-index:251661824" filled="f" stroked="f">
            <v:textbox>
              <w:txbxContent>
                <w:p w:rsidR="00875269" w:rsidRPr="000F04C6" w:rsidRDefault="00875269" w:rsidP="000F04C6">
                  <w:pPr>
                    <w:spacing w:after="0" w:line="240" w:lineRule="auto"/>
                    <w:ind w:left="74"/>
                    <w:jc w:val="center"/>
                    <w:textAlignment w:val="baseline"/>
                    <w:rPr>
                      <w:rFonts w:ascii="Times New Roman" w:hAnsi="Times New Roman"/>
                      <w:b/>
                    </w:rPr>
                  </w:pPr>
                  <w:r w:rsidRPr="000F04C6">
                    <w:rPr>
                      <w:rFonts w:ascii="Times New Roman" w:hAnsi="Times New Roman"/>
                      <w:b/>
                    </w:rPr>
                    <w:t>Акция студентов филиала УрФУ в г. Невьянске для ветеранов</w:t>
                  </w:r>
                </w:p>
                <w:p w:rsidR="00875269" w:rsidRPr="000F04C6" w:rsidRDefault="00875269" w:rsidP="000F04C6">
                  <w:pPr>
                    <w:spacing w:after="0" w:line="360" w:lineRule="auto"/>
                    <w:ind w:left="75"/>
                    <w:jc w:val="center"/>
                    <w:textAlignment w:val="baseline"/>
                    <w:rPr>
                      <w:rFonts w:ascii="Times New Roman" w:hAnsi="Times New Roman"/>
                      <w:b/>
                    </w:rPr>
                  </w:pPr>
                </w:p>
                <w:p w:rsidR="00875269" w:rsidRDefault="00875269" w:rsidP="000F04C6">
                  <w:pPr>
                    <w:spacing w:after="0" w:line="240" w:lineRule="auto"/>
                    <w:ind w:left="74"/>
                    <w:jc w:val="both"/>
                    <w:textAlignment w:val="baseline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</w:rPr>
                    <w:t xml:space="preserve">      </w:t>
                  </w:r>
                  <w:r w:rsidRPr="000F04C6">
                    <w:rPr>
                      <w:rFonts w:ascii="Times New Roman" w:hAnsi="Times New Roman"/>
                    </w:rPr>
                    <w:t xml:space="preserve">Студенты филиала УрФУ г. Невьянска </w:t>
                  </w:r>
                  <w:r w:rsidRPr="000F04C6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занимают активную жизненную позицию и </w:t>
                  </w:r>
                  <w:r w:rsidRPr="000F04C6">
                    <w:rPr>
                      <w:rFonts w:ascii="Times New Roman" w:hAnsi="Times New Roman"/>
                    </w:rPr>
                    <w:t>принимают участие в молодежной политике Невьянского городского округа (НГО). Студент 2-го курса Сиротин Евгений является членом центра молодежной политики НГО. Одним из направлений работы этого центра явл</w:t>
                  </w:r>
                  <w:r>
                    <w:rPr>
                      <w:rFonts w:ascii="Times New Roman" w:hAnsi="Times New Roman"/>
                    </w:rPr>
                    <w:t>яется помощь ветеранам Войны и Т</w:t>
                  </w:r>
                  <w:r w:rsidRPr="000F04C6">
                    <w:rPr>
                      <w:rFonts w:ascii="Times New Roman" w:hAnsi="Times New Roman"/>
                    </w:rPr>
                    <w:t>руда.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0F04C6">
                    <w:rPr>
                      <w:rFonts w:ascii="Times New Roman" w:hAnsi="Times New Roman"/>
                    </w:rPr>
                    <w:t>Под руководством Евгения студенты филиала провели акцию для ветеранов войны и труда под названием «Ключевая вода». Ребята собрали большие бутыли, наполнили их родниковой водой и доставили их ветеранам. Ветераны остались довольны вниманием.</w:t>
                  </w:r>
                </w:p>
                <w:p w:rsidR="00875269" w:rsidRDefault="00875269" w:rsidP="000F04C6">
                  <w:pPr>
                    <w:spacing w:after="0" w:line="240" w:lineRule="auto"/>
                    <w:ind w:left="74"/>
                    <w:jc w:val="both"/>
                    <w:textAlignment w:val="baseline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  <w:r w:rsidRPr="000F04C6">
                    <w:rPr>
                      <w:rFonts w:ascii="Times New Roman" w:hAnsi="Times New Roman"/>
                    </w:rPr>
                    <w:t xml:space="preserve">    </w:t>
                  </w:r>
                  <w:r w:rsidRPr="000F04C6">
                    <w:rPr>
                      <w:rFonts w:ascii="Arial" w:hAnsi="Arial" w:cs="Arial"/>
                      <w:bCs/>
                      <w:color w:val="000000"/>
                      <w:lang w:eastAsia="ru-RU"/>
                    </w:rPr>
                    <w:t xml:space="preserve"> </w:t>
                  </w:r>
                  <w:r w:rsidRPr="000F04C6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Помимо данной </w:t>
                  </w:r>
                  <w:r w:rsidRPr="000F04C6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>акции</w:t>
                  </w:r>
                  <w:r w:rsidRPr="000F04C6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, </w:t>
                  </w:r>
                  <w:r w:rsidRPr="000F04C6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>студенты</w:t>
                  </w:r>
                  <w:r w:rsidRPr="000F04C6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филиала шефствуют над </w:t>
                  </w:r>
                  <w:r w:rsidRPr="000F04C6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>ветеранами</w:t>
                  </w:r>
                  <w:r w:rsidRPr="000F04C6"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в течение всего года: пишут поздравительные письма, проводят субботники, оказывают адресную помощь.</w:t>
                  </w:r>
                </w:p>
                <w:p w:rsidR="00875269" w:rsidRPr="001F5CAA" w:rsidRDefault="00875269" w:rsidP="001F5CA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    </w:t>
                  </w:r>
                  <w:r w:rsidRPr="001F5CAA">
                    <w:rPr>
                      <w:rFonts w:ascii="Times New Roman" w:hAnsi="Times New Roman"/>
                    </w:rPr>
                    <w:t>09.02.</w:t>
                  </w:r>
                  <w:r>
                    <w:rPr>
                      <w:rFonts w:ascii="Times New Roman" w:hAnsi="Times New Roman"/>
                    </w:rPr>
                    <w:t>20</w:t>
                  </w:r>
                  <w:r w:rsidRPr="001F5CAA">
                    <w:rPr>
                      <w:rFonts w:ascii="Times New Roman" w:hAnsi="Times New Roman"/>
                    </w:rPr>
                    <w:t>13</w:t>
                  </w:r>
                  <w:r>
                    <w:rPr>
                      <w:rFonts w:ascii="Times New Roman" w:hAnsi="Times New Roman"/>
                    </w:rPr>
                    <w:t>г.</w:t>
                  </w:r>
                  <w:r w:rsidRPr="001F5CAA">
                    <w:rPr>
                      <w:rFonts w:ascii="Times New Roman" w:hAnsi="Times New Roman"/>
                    </w:rPr>
                    <w:t xml:space="preserve"> прошел фестиваль мо</w:t>
                  </w:r>
                  <w:r>
                    <w:rPr>
                      <w:rFonts w:ascii="Times New Roman" w:hAnsi="Times New Roman"/>
                    </w:rPr>
                    <w:t>лодеж</w:t>
                  </w:r>
                  <w:r w:rsidRPr="001F5CAA">
                    <w:rPr>
                      <w:rFonts w:ascii="Times New Roman" w:hAnsi="Times New Roman"/>
                    </w:rPr>
                    <w:t>ных субкультур в ДК поселке Цементный, ведущим которого был студент филиала УрФУ Сиротин Евгений.</w:t>
                  </w:r>
                </w:p>
                <w:p w:rsidR="00875269" w:rsidRPr="000F04C6" w:rsidRDefault="00875269" w:rsidP="000F04C6">
                  <w:pPr>
                    <w:spacing w:after="0" w:line="240" w:lineRule="auto"/>
                    <w:ind w:left="74"/>
                    <w:jc w:val="both"/>
                    <w:textAlignment w:val="baseline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  <w:p w:rsidR="00875269" w:rsidRDefault="00875269" w:rsidP="000F04C6"/>
              </w:txbxContent>
            </v:textbox>
          </v:shape>
        </w:pict>
      </w:r>
    </w:p>
    <w:p w:rsidR="00875269" w:rsidRDefault="00875269" w:rsidP="00661ED4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4" type="#_x0000_t202" style="position:absolute;margin-left:3in;margin-top:235.35pt;width:250pt;height:117pt;z-index:251658752" filled="f" stroked="f">
            <v:textbox style="mso-next-textbox:#_x0000_s1034">
              <w:txbxContent>
                <w:p w:rsidR="00875269" w:rsidRDefault="00875269" w:rsidP="00BE4D98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  </w:t>
                  </w:r>
                  <w:r>
                    <w:rPr>
                      <w:rFonts w:ascii="Times New Roman" w:hAnsi="Times New Roman"/>
                      <w:color w:val="000000"/>
                      <w:lang w:eastAsia="ru-RU"/>
                    </w:rPr>
                    <w:t xml:space="preserve">    16.02.2013г. студенты УрФУ приняли активное участие в субботнике по восстановлению памятника архитектуры г.Невьянска – Дома купца Дождева.</w:t>
                  </w:r>
                </w:p>
                <w:p w:rsidR="00875269" w:rsidRDefault="00875269" w:rsidP="00BE4D98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 xml:space="preserve">      </w:t>
                  </w:r>
                  <w:r w:rsidRPr="000F04C6"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  <w:t>К</w:t>
                  </w:r>
                  <w:r w:rsidRPr="000F04C6">
                    <w:rPr>
                      <w:rFonts w:ascii="Times New Roman" w:hAnsi="Times New Roman"/>
                      <w:color w:val="000000"/>
                      <w:lang w:eastAsia="ru-RU"/>
                    </w:rPr>
                    <w:t>руговорот событий, положительных эмоций и добрых дел наших студентов оказывают воздействие на воспитание подрастающего поколения города.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225pt;margin-top:217.35pt;width:126pt;height:18pt;z-index:251662848" filled="f" stroked="f">
            <v:textbox>
              <w:txbxContent>
                <w:p w:rsidR="00875269" w:rsidRPr="00F77368" w:rsidRDefault="00875269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F77368">
                    <w:rPr>
                      <w:rFonts w:ascii="Times New Roman" w:hAnsi="Times New Roman"/>
                      <w:sz w:val="16"/>
                      <w:szCs w:val="16"/>
                    </w:rPr>
                    <w:t>Участники лыжной гонки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1" o:spid="_x0000_s1036" type="#_x0000_t75" alt="P1060227.JPG" style="position:absolute;margin-left:225pt;margin-top:1.65pt;width:247.5pt;height:209.25pt;z-index:251660800;visibility:visible">
            <v:imagedata r:id="rId10" o:title=""/>
            <w10:wrap type="square" side="right"/>
          </v:shape>
        </w:pict>
      </w:r>
      <w:r>
        <w:rPr>
          <w:rFonts w:ascii="Times New Roman" w:hAnsi="Times New Roman"/>
        </w:rPr>
        <w:br w:type="textWrapping" w:clear="all"/>
      </w:r>
    </w:p>
    <w:p w:rsidR="00875269" w:rsidRDefault="00875269" w:rsidP="00F77368">
      <w:pPr>
        <w:tabs>
          <w:tab w:val="left" w:pos="5265"/>
        </w:tabs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ab/>
      </w:r>
      <w:r>
        <w:rPr>
          <w:rFonts w:ascii="Times New Roman" w:hAnsi="Times New Roman"/>
          <w:noProof/>
          <w:lang w:eastAsia="ru-RU"/>
        </w:rPr>
        <w:br w:type="textWrapping" w:clear="all"/>
      </w:r>
    </w:p>
    <w:p w:rsidR="00875269" w:rsidRDefault="00875269" w:rsidP="00CF406B">
      <w:pPr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pict>
          <v:shape id="_x0000_s1037" type="#_x0000_t202" style="position:absolute;left:0;text-align:left;margin-left:1.45pt;margin-top:236.55pt;width:422.85pt;height:123.1pt;z-index:251653632" filled="f" stroked="f">
            <v:textbox style="mso-next-textbox:#_x0000_s1037">
              <w:txbxContent>
                <w:p w:rsidR="00875269" w:rsidRPr="00C96A7C" w:rsidRDefault="00875269" w:rsidP="00C96A7C">
                  <w:pPr>
                    <w:rPr>
                      <w:rFonts w:ascii="Times New Roman" w:hAnsi="Times New Roman"/>
                      <w:b/>
                    </w:rPr>
                  </w:pPr>
                  <w:r w:rsidRPr="00C96A7C">
                    <w:rPr>
                      <w:rFonts w:ascii="Times New Roman" w:hAnsi="Times New Roman"/>
                      <w:b/>
                    </w:rPr>
                    <w:t>Дорогие мужчины, поздравляем  вас с Днем защитника Отечества – 23 февраля. В этот праздник сильной половины человечества желаем вам не бояться никаких преград и смело идти к любым целям, ведь настоящего мужчину препятствия только подстёгивают и вдохновляют. А для достижения целей необходимо крепкое здоровья, поэтому никогда ничем не болейте, будьте крепки духом и телом.. Пусть сбываются мечты, и птица счастья незримой тенью следуют за вами во всех направлениях!</w:t>
                  </w:r>
                </w:p>
                <w:p w:rsidR="00875269" w:rsidRDefault="00875269"/>
              </w:txbxContent>
            </v:textbox>
          </v:shape>
        </w:pict>
      </w:r>
      <w:r w:rsidRPr="001319C3">
        <w:rPr>
          <w:rFonts w:ascii="Times New Roman" w:hAnsi="Times New Roman"/>
          <w:noProof/>
          <w:sz w:val="96"/>
          <w:szCs w:val="96"/>
          <w:lang w:eastAsia="ru-RU"/>
        </w:rPr>
        <w:pict>
          <v:shape id="_x0000_i1026" type="#_x0000_t136" style="width:296.25pt;height:51pt">
            <v:fill colors="0 #cbcbcb;8520f #5f5f5f;13763f #5f5f5f;41288f white;43909f #b2b2b2;45220f #292929;53740f #777;1 #eaeaea" method="none" focus="100%" type="gradient"/>
            <v:shadow on="t" color="#868686" opacity=".5" offset="6pt,6pt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23 февраля"/>
          </v:shape>
        </w:pict>
      </w:r>
      <w:r w:rsidRPr="001319C3">
        <w:rPr>
          <w:rFonts w:ascii="Times New Roman" w:hAnsi="Times New Roman"/>
          <w:noProof/>
          <w:lang w:eastAsia="ru-RU"/>
        </w:rPr>
        <w:pict>
          <v:shape id="Рисунок 3" o:spid="_x0000_i1027" type="#_x0000_t75" alt="20110222februa23_6.jpg" style="width:456pt;height:171pt;visibility:visible">
            <v:imagedata r:id="rId11" o:title=""/>
          </v:shape>
        </w:pict>
      </w:r>
    </w:p>
    <w:p w:rsidR="00875269" w:rsidRDefault="00875269" w:rsidP="0062499E">
      <w:pPr>
        <w:tabs>
          <w:tab w:val="left" w:pos="8445"/>
        </w:tabs>
        <w:rPr>
          <w:rFonts w:ascii="Times New Roman" w:hAnsi="Times New Roman"/>
        </w:rPr>
      </w:pPr>
    </w:p>
    <w:p w:rsidR="00875269" w:rsidRDefault="00875269" w:rsidP="0062499E">
      <w:pPr>
        <w:tabs>
          <w:tab w:val="left" w:pos="8445"/>
        </w:tabs>
        <w:rPr>
          <w:rFonts w:ascii="Times New Roman" w:hAnsi="Times New Roman"/>
        </w:rPr>
      </w:pPr>
    </w:p>
    <w:p w:rsidR="00875269" w:rsidRDefault="00875269" w:rsidP="0062499E">
      <w:pPr>
        <w:tabs>
          <w:tab w:val="left" w:pos="8445"/>
        </w:tabs>
        <w:rPr>
          <w:rFonts w:ascii="Times New Roman" w:hAnsi="Times New Roman"/>
        </w:rPr>
      </w:pPr>
    </w:p>
    <w:p w:rsidR="00875269" w:rsidRPr="00C44529" w:rsidRDefault="00875269" w:rsidP="00C44529">
      <w:pPr>
        <w:rPr>
          <w:rFonts w:ascii="Times New Roman" w:hAnsi="Times New Roman"/>
        </w:rPr>
      </w:pPr>
    </w:p>
    <w:p w:rsidR="00875269" w:rsidRPr="00C44529" w:rsidRDefault="00875269" w:rsidP="00C44529">
      <w:pPr>
        <w:rPr>
          <w:rFonts w:ascii="Times New Roman" w:hAnsi="Times New Roman"/>
        </w:rPr>
      </w:pPr>
    </w:p>
    <w:p w:rsidR="00875269" w:rsidRPr="00C44529" w:rsidRDefault="00875269" w:rsidP="00AC32A5">
      <w:pPr>
        <w:jc w:val="right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8" type="#_x0000_t202" style="position:absolute;left:0;text-align:left;margin-left:0;margin-top:7.6pt;width:210.25pt;height:273.15pt;z-index:251655680" filled="f" stroked="f">
            <v:textbox>
              <w:txbxContent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Непросто быть Мужчиной в нашем веке,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Быть - лучшим, победителем, стеной,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Надёжным другом, чутким человеком,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Стратегом между миром и войной.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Быть сильным, но... покорным, мудрым, нежным,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Богатым быть, но... денег не жалеть.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Быть стройным, элегантным и... небрежным.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Всё знать, всё успевать и всё уметь.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Мы в праздник пожелаем вам... терпенья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В решении ваших жизненных задач.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Здоровья вам, любви и вдохновенья. 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Успехов творческих и всяческих удач!</w:t>
                  </w:r>
                  <w:bookmarkStart w:id="0" w:name="_GoBack"/>
                  <w:bookmarkEnd w:id="0"/>
                </w:p>
                <w:p w:rsidR="00875269" w:rsidRDefault="00875269"/>
              </w:txbxContent>
            </v:textbox>
          </v:shape>
        </w:pi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319C3">
        <w:rPr>
          <w:rFonts w:ascii="Times New Roman" w:hAnsi="Times New Roman"/>
          <w:noProof/>
          <w:lang w:eastAsia="ru-RU"/>
        </w:rPr>
        <w:pict>
          <v:shape id="Рисунок 4" o:spid="_x0000_i1028" type="#_x0000_t75" alt="Fevral_2.jpg" style="width:189pt;height:235.5pt;visibility:visible">
            <v:imagedata r:id="rId12" o:title=""/>
          </v:shape>
        </w:pict>
      </w:r>
    </w:p>
    <w:p w:rsidR="00875269" w:rsidRPr="00C44529" w:rsidRDefault="00875269" w:rsidP="00C44529">
      <w:pPr>
        <w:rPr>
          <w:rFonts w:ascii="Times New Roman" w:hAnsi="Times New Roman"/>
        </w:rPr>
      </w:pPr>
    </w:p>
    <w:p w:rsidR="00875269" w:rsidRPr="00C44529" w:rsidRDefault="00875269" w:rsidP="00C44529">
      <w:pPr>
        <w:rPr>
          <w:rFonts w:ascii="Times New Roman" w:hAnsi="Times New Roman"/>
        </w:rPr>
      </w:pPr>
    </w:p>
    <w:p w:rsidR="00875269" w:rsidRPr="00C44529" w:rsidRDefault="00875269" w:rsidP="00C44529">
      <w:pPr>
        <w:rPr>
          <w:rFonts w:ascii="Times New Roman" w:hAnsi="Times New Roman"/>
        </w:rPr>
      </w:pPr>
    </w:p>
    <w:p w:rsidR="00875269" w:rsidRDefault="00875269" w:rsidP="00C44529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9" type="#_x0000_t202" style="position:absolute;margin-left:54pt;margin-top:55.6pt;width:306pt;height:54pt;z-index:251664896" filled="f" stroked="f">
            <v:textbox>
              <w:txbxContent>
                <w:p w:rsidR="00875269" w:rsidRPr="00930EC3" w:rsidRDefault="00875269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30EC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Поздравляем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преподавателей, </w:t>
                  </w:r>
                  <w:r w:rsidRPr="00930EC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сотрудников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и студентов</w:t>
                  </w:r>
                  <w:r w:rsidRPr="00930EC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филиала УрФУ с днем Защитника Отечества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  <w:r w:rsidRPr="00930EC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90pt;margin-top:406.6pt;width:316.95pt;height:80.35pt;z-index:251657728" filled="f" stroked="f">
            <v:textbox>
              <w:txbxContent>
                <w:p w:rsidR="00875269" w:rsidRPr="00752DAB" w:rsidRDefault="00875269" w:rsidP="00AC32A5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>Сегодня дата – двадцать третье, зима гостит в календаре.</w:t>
                  </w:r>
                </w:p>
                <w:p w:rsidR="00875269" w:rsidRPr="00752DAB" w:rsidRDefault="00875269" w:rsidP="00AC32A5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>Особый праздник, словно ветер, вдруг налетает в феврале.</w:t>
                  </w:r>
                </w:p>
                <w:p w:rsidR="00875269" w:rsidRPr="00752DAB" w:rsidRDefault="00875269" w:rsidP="00AC32A5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>Сегодня празднуют мужчины! Пусть все получится у вас,</w:t>
                  </w:r>
                </w:p>
                <w:p w:rsidR="00875269" w:rsidRPr="00752DAB" w:rsidRDefault="00875269" w:rsidP="00AC32A5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>Пусть вам Господь дарует силы, и радость каждый день и час!</w:t>
                  </w:r>
                </w:p>
                <w:p w:rsidR="00875269" w:rsidRDefault="00875269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54pt;margin-top:118.6pt;width:187.5pt;height:265.8pt;z-index:251654656" filled="f" stroked="f">
            <v:textbox>
              <w:txbxContent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В прекрасном имени Мужчина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Сложились мужество и стать,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Уменье думать и мечтать,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Быть вдохновенным без причины.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Уметь любить, уметь дарить.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То уходить, то возвращаться.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Таким непостоянным быть,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Такой опорою казаться.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Оберегай его судьба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От лжи, предательства, обмана,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И благосклонной будь всегда,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Дай жизни полной, без изъяна.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И пусть сплетаются слова,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О том единственном, любимом,</w:t>
                  </w:r>
                </w:p>
                <w:p w:rsidR="00875269" w:rsidRPr="00752DAB" w:rsidRDefault="00875269" w:rsidP="00E43911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Кого природа назвала</w:t>
                  </w:r>
                </w:p>
                <w:p w:rsidR="00875269" w:rsidRDefault="00875269" w:rsidP="00E43911">
                  <w:pPr>
                    <w:spacing w:after="0"/>
                  </w:pPr>
                  <w:r w:rsidRPr="00752DAB">
                    <w:rPr>
                      <w:rFonts w:ascii="Times New Roman" w:hAnsi="Times New Roman"/>
                    </w:rPr>
                    <w:t xml:space="preserve"> Прекрасным именем - МУЖЧИНА</w:t>
                  </w:r>
                  <w:r>
                    <w:t>.</w:t>
                  </w:r>
                </w:p>
                <w:p w:rsidR="00875269" w:rsidRDefault="00875269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162pt;margin-top:505.6pt;width:244.85pt;height:86.25pt;z-index:251656704" filled="f" stroked="f">
            <v:textbox>
              <w:txbxContent>
                <w:p w:rsidR="00875269" w:rsidRPr="00752DAB" w:rsidRDefault="00875269" w:rsidP="00AC32A5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>Мы с двадцать третьим февраля</w:t>
                  </w:r>
                </w:p>
                <w:p w:rsidR="00875269" w:rsidRPr="00752DAB" w:rsidRDefault="00875269" w:rsidP="00AC32A5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Мужчин всех поздравляем искренне, любя.</w:t>
                  </w:r>
                </w:p>
                <w:p w:rsidR="00875269" w:rsidRPr="00752DAB" w:rsidRDefault="00875269" w:rsidP="00AC32A5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Желаем вам здоровья, радости, успехов,</w:t>
                  </w:r>
                </w:p>
                <w:p w:rsidR="00875269" w:rsidRPr="00752DAB" w:rsidRDefault="00875269" w:rsidP="00AC32A5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52DAB">
                    <w:rPr>
                      <w:rFonts w:ascii="Times New Roman" w:hAnsi="Times New Roman"/>
                    </w:rPr>
                    <w:t xml:space="preserve"> Проблем поменьше и побольше смеха!</w:t>
                  </w:r>
                </w:p>
                <w:p w:rsidR="00875269" w:rsidRDefault="00875269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232.2pt;margin-top:84.45pt;width:179.75pt;height:277.45pt;z-index:251659776" filled="f" stroked="f" strokecolor="#ffc000">
            <v:textbox>
              <w:txbxContent>
                <w:p w:rsidR="00875269" w:rsidRDefault="00875269" w:rsidP="00E316C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Рисунок 5" o:spid="_x0000_i1030" type="#_x0000_t75" alt="2302-01.jpg" style="width:168pt;height:245.25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 w:rsidRPr="001319C3">
        <w:rPr>
          <w:rFonts w:ascii="Times New Roman" w:hAnsi="Times New Roman"/>
          <w:noProof/>
          <w:lang w:eastAsia="ru-RU"/>
        </w:rPr>
        <w:pict>
          <v:shape id="Рисунок 6" o:spid="_x0000_i1031" type="#_x0000_t75" alt="28049319383108049.jpg" style="width:460.5pt;height:64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CgAHg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DhCSU0D7QAAAAAAEABIAAAA&#10;AQACAEgAAAABAAI4QklNBCYAAAAAAA4AAAAAAAAAAAAAP4AAADhCSU0EDQAAAAAABAAAAHg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JY&#10;AAAAAFJnaHRsb25nAAABw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Q4QklNBAwAAAAAIUEAAAABAAAAeAAAAKAAAAFoAADhAAAAISUAG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KAAe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+4ADkFkb2JlAGRAAAAAAf/bAIQAAQEBAQEBAQEBAQEBAQEBAQEBAQEBAQEBAQEBAQEBAQEBAQEB&#10;AQEBAQEBAQICAgICAgICAgICAwMDAwMDAwMDAwEBAQEBAQEBAQEBAgIBAgIDAwMDAwMDAwMDAwMD&#10;AwMDAwMDAwMDAwMDAwMDAwMDAwMDAwMDAwMDAwMDAwMDAwMD/8AAEQgCWAHCAwERAAIRAQMRAf/d&#10;AAQAO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">
            <v:imagedata r:id="rId14" o:title="" croptop="-97f" cropbottom="-153f" cropleft="-71f" cropright="-78f"/>
            <o:lock v:ext="edit" aspectratio="f"/>
          </v:shape>
        </w:pict>
      </w:r>
    </w:p>
    <w:p w:rsidR="00875269" w:rsidRDefault="00875269" w:rsidP="00C44529">
      <w:pPr>
        <w:tabs>
          <w:tab w:val="left" w:pos="6255"/>
        </w:tabs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44" type="#_x0000_t202" style="position:absolute;margin-left:279pt;margin-top:-.05pt;width:162pt;height:18pt;z-index:251667968" filled="f" stroked="f">
            <v:textbox>
              <w:txbxContent>
                <w:p w:rsidR="00875269" w:rsidRPr="000C1A98" w:rsidRDefault="00875269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Автор газеты: Посадских Д.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279pt;margin-top:17.95pt;width:171pt;height:18pt;z-index:251666944">
            <v:textbox style="mso-next-textbox:#_x0000_s1045">
              <w:txbxContent>
                <w:p w:rsidR="00875269" w:rsidRPr="000C1A98" w:rsidRDefault="00875269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0C1A98">
                    <w:rPr>
                      <w:rFonts w:ascii="Times New Roman" w:hAnsi="Times New Roman"/>
                      <w:sz w:val="16"/>
                      <w:szCs w:val="16"/>
                    </w:rPr>
                    <w:t>Отпечатано в филиале УрФУ в г. Невьянске</w:t>
                  </w:r>
                </w:p>
              </w:txbxContent>
            </v:textbox>
          </v:shape>
        </w:pict>
      </w:r>
      <w:r>
        <w:rPr>
          <w:rFonts w:ascii="Times New Roman" w:hAnsi="Times New Roman"/>
        </w:rPr>
        <w:tab/>
      </w:r>
    </w:p>
    <w:p w:rsidR="00875269" w:rsidRDefault="00875269" w:rsidP="00C44529">
      <w:pPr>
        <w:tabs>
          <w:tab w:val="left" w:pos="6255"/>
        </w:tabs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46" type="#_x0000_t202" style="position:absolute;margin-left:252pt;margin-top:695.4pt;width:1in;height:1in;z-index:251665920">
            <v:textbox>
              <w:txbxContent>
                <w:p w:rsidR="00875269" w:rsidRDefault="00875269"/>
              </w:txbxContent>
            </v:textbox>
          </v:shape>
        </w:pict>
      </w:r>
    </w:p>
    <w:p w:rsidR="00875269" w:rsidRDefault="00875269" w:rsidP="00C44529">
      <w:pPr>
        <w:tabs>
          <w:tab w:val="left" w:pos="6255"/>
        </w:tabs>
        <w:rPr>
          <w:rFonts w:ascii="Times New Roman" w:hAnsi="Times New Roman"/>
        </w:rPr>
      </w:pPr>
    </w:p>
    <w:p w:rsidR="00875269" w:rsidRDefault="00875269" w:rsidP="00C44529">
      <w:pPr>
        <w:tabs>
          <w:tab w:val="left" w:pos="6255"/>
        </w:tabs>
        <w:rPr>
          <w:rFonts w:ascii="Times New Roman" w:hAnsi="Times New Roman"/>
        </w:rPr>
      </w:pPr>
    </w:p>
    <w:p w:rsidR="00875269" w:rsidRDefault="00875269" w:rsidP="00C44529">
      <w:pPr>
        <w:tabs>
          <w:tab w:val="left" w:pos="6255"/>
        </w:tabs>
        <w:rPr>
          <w:rFonts w:ascii="Times New Roman" w:hAnsi="Times New Roman"/>
        </w:rPr>
      </w:pPr>
    </w:p>
    <w:p w:rsidR="00875269" w:rsidRPr="00C44529" w:rsidRDefault="00875269" w:rsidP="00C44529">
      <w:pPr>
        <w:tabs>
          <w:tab w:val="left" w:pos="6255"/>
        </w:tabs>
        <w:rPr>
          <w:rFonts w:ascii="Times New Roman" w:hAnsi="Times New Roman"/>
        </w:rPr>
      </w:pPr>
    </w:p>
    <w:sectPr w:rsidR="00875269" w:rsidRPr="00C44529" w:rsidSect="0089462B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269" w:rsidRDefault="00875269" w:rsidP="004B6CA6">
      <w:pPr>
        <w:spacing w:after="0" w:line="240" w:lineRule="auto"/>
      </w:pPr>
      <w:r>
        <w:separator/>
      </w:r>
    </w:p>
  </w:endnote>
  <w:endnote w:type="continuationSeparator" w:id="0">
    <w:p w:rsidR="00875269" w:rsidRDefault="00875269" w:rsidP="004B6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269" w:rsidRDefault="00875269" w:rsidP="00227AD6">
    <w:pPr>
      <w:pStyle w:val="Footer"/>
      <w:pBdr>
        <w:top w:val="thinThickSmallGap" w:sz="24" w:space="1" w:color="622423"/>
      </w:pBdr>
      <w:tabs>
        <w:tab w:val="clear" w:pos="4677"/>
      </w:tabs>
      <w:rPr>
        <w:rFonts w:ascii="Cambria" w:hAnsi="Cambria"/>
      </w:rPr>
    </w:pPr>
    <w:r>
      <w:rPr>
        <w:rFonts w:ascii="Cambria" w:hAnsi="Cambria"/>
      </w:rPr>
      <w:tab/>
    </w:r>
  </w:p>
  <w:p w:rsidR="00875269" w:rsidRDefault="008752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269" w:rsidRDefault="00875269" w:rsidP="004B6CA6">
      <w:pPr>
        <w:spacing w:after="0" w:line="240" w:lineRule="auto"/>
      </w:pPr>
      <w:r>
        <w:separator/>
      </w:r>
    </w:p>
  </w:footnote>
  <w:footnote w:type="continuationSeparator" w:id="0">
    <w:p w:rsidR="00875269" w:rsidRDefault="00875269" w:rsidP="004B6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269" w:rsidRDefault="00875269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</w:p>
  <w:p w:rsidR="00875269" w:rsidRDefault="0087526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6CA6"/>
    <w:rsid w:val="00012ADE"/>
    <w:rsid w:val="00021867"/>
    <w:rsid w:val="00023D18"/>
    <w:rsid w:val="00036297"/>
    <w:rsid w:val="000A39D3"/>
    <w:rsid w:val="000C0C43"/>
    <w:rsid w:val="000C1A98"/>
    <w:rsid w:val="000C57EF"/>
    <w:rsid w:val="000D60AD"/>
    <w:rsid w:val="000D6884"/>
    <w:rsid w:val="000E099F"/>
    <w:rsid w:val="000F04C6"/>
    <w:rsid w:val="000F6DBF"/>
    <w:rsid w:val="000F78B1"/>
    <w:rsid w:val="0010775E"/>
    <w:rsid w:val="001319C3"/>
    <w:rsid w:val="0017179D"/>
    <w:rsid w:val="0017557E"/>
    <w:rsid w:val="0018388E"/>
    <w:rsid w:val="001A29BD"/>
    <w:rsid w:val="001A5613"/>
    <w:rsid w:val="001A5E02"/>
    <w:rsid w:val="001F18C9"/>
    <w:rsid w:val="001F5CAA"/>
    <w:rsid w:val="001F732B"/>
    <w:rsid w:val="0021793F"/>
    <w:rsid w:val="00222DB0"/>
    <w:rsid w:val="00226345"/>
    <w:rsid w:val="00227AD6"/>
    <w:rsid w:val="00231343"/>
    <w:rsid w:val="002422C8"/>
    <w:rsid w:val="002710D5"/>
    <w:rsid w:val="00290644"/>
    <w:rsid w:val="002A26E2"/>
    <w:rsid w:val="002E2CEF"/>
    <w:rsid w:val="002E6ED5"/>
    <w:rsid w:val="002F5F6B"/>
    <w:rsid w:val="0035652B"/>
    <w:rsid w:val="003619AF"/>
    <w:rsid w:val="003637E0"/>
    <w:rsid w:val="00396B98"/>
    <w:rsid w:val="003A3AF0"/>
    <w:rsid w:val="003B252F"/>
    <w:rsid w:val="003C0EBD"/>
    <w:rsid w:val="003D53E6"/>
    <w:rsid w:val="004009D2"/>
    <w:rsid w:val="00405ED0"/>
    <w:rsid w:val="004117B9"/>
    <w:rsid w:val="00425566"/>
    <w:rsid w:val="00433662"/>
    <w:rsid w:val="00452964"/>
    <w:rsid w:val="00486666"/>
    <w:rsid w:val="004873BE"/>
    <w:rsid w:val="00494227"/>
    <w:rsid w:val="004B6CA6"/>
    <w:rsid w:val="004D4301"/>
    <w:rsid w:val="004D5F52"/>
    <w:rsid w:val="00501A8D"/>
    <w:rsid w:val="005436E4"/>
    <w:rsid w:val="00544508"/>
    <w:rsid w:val="0057324C"/>
    <w:rsid w:val="00574A69"/>
    <w:rsid w:val="005824FB"/>
    <w:rsid w:val="005841A3"/>
    <w:rsid w:val="005A1B0F"/>
    <w:rsid w:val="005B09AE"/>
    <w:rsid w:val="005B22BD"/>
    <w:rsid w:val="005C5560"/>
    <w:rsid w:val="005C5622"/>
    <w:rsid w:val="00614396"/>
    <w:rsid w:val="00615EC6"/>
    <w:rsid w:val="0062499E"/>
    <w:rsid w:val="006459E5"/>
    <w:rsid w:val="00646EB3"/>
    <w:rsid w:val="00661ED4"/>
    <w:rsid w:val="0067042D"/>
    <w:rsid w:val="00696DAC"/>
    <w:rsid w:val="006D454F"/>
    <w:rsid w:val="006E5477"/>
    <w:rsid w:val="00752DAB"/>
    <w:rsid w:val="007677B9"/>
    <w:rsid w:val="00776F85"/>
    <w:rsid w:val="007A2F21"/>
    <w:rsid w:val="007B486F"/>
    <w:rsid w:val="007B5E3A"/>
    <w:rsid w:val="007C11AD"/>
    <w:rsid w:val="007D441E"/>
    <w:rsid w:val="007F3BF6"/>
    <w:rsid w:val="007F454E"/>
    <w:rsid w:val="00812427"/>
    <w:rsid w:val="00851EAD"/>
    <w:rsid w:val="00856321"/>
    <w:rsid w:val="00875269"/>
    <w:rsid w:val="00877BCF"/>
    <w:rsid w:val="0089462B"/>
    <w:rsid w:val="008A3938"/>
    <w:rsid w:val="008B4A6F"/>
    <w:rsid w:val="008B4B68"/>
    <w:rsid w:val="008B7333"/>
    <w:rsid w:val="008E1A2F"/>
    <w:rsid w:val="008F42AA"/>
    <w:rsid w:val="009033EA"/>
    <w:rsid w:val="00904C78"/>
    <w:rsid w:val="00917696"/>
    <w:rsid w:val="00922BF7"/>
    <w:rsid w:val="00925F71"/>
    <w:rsid w:val="00930EC3"/>
    <w:rsid w:val="00937A7C"/>
    <w:rsid w:val="00942A9F"/>
    <w:rsid w:val="00973C92"/>
    <w:rsid w:val="00982C18"/>
    <w:rsid w:val="00987050"/>
    <w:rsid w:val="009A16A4"/>
    <w:rsid w:val="009A6182"/>
    <w:rsid w:val="009A78D9"/>
    <w:rsid w:val="009C715B"/>
    <w:rsid w:val="009E1DF2"/>
    <w:rsid w:val="00A03CC7"/>
    <w:rsid w:val="00A04D8C"/>
    <w:rsid w:val="00A35D49"/>
    <w:rsid w:val="00A3652E"/>
    <w:rsid w:val="00A4619A"/>
    <w:rsid w:val="00A544AB"/>
    <w:rsid w:val="00A67EDB"/>
    <w:rsid w:val="00AB06D3"/>
    <w:rsid w:val="00AB2E90"/>
    <w:rsid w:val="00AC32A5"/>
    <w:rsid w:val="00AC6CDA"/>
    <w:rsid w:val="00AD207F"/>
    <w:rsid w:val="00AE06FD"/>
    <w:rsid w:val="00AE1817"/>
    <w:rsid w:val="00AF1648"/>
    <w:rsid w:val="00AF3739"/>
    <w:rsid w:val="00AF5247"/>
    <w:rsid w:val="00B059D2"/>
    <w:rsid w:val="00B14353"/>
    <w:rsid w:val="00B15147"/>
    <w:rsid w:val="00B31160"/>
    <w:rsid w:val="00B33F7E"/>
    <w:rsid w:val="00B37447"/>
    <w:rsid w:val="00B42B67"/>
    <w:rsid w:val="00B53B8E"/>
    <w:rsid w:val="00B5472C"/>
    <w:rsid w:val="00B65724"/>
    <w:rsid w:val="00B75554"/>
    <w:rsid w:val="00B82CCA"/>
    <w:rsid w:val="00B8612B"/>
    <w:rsid w:val="00BB4AC3"/>
    <w:rsid w:val="00BD3DB8"/>
    <w:rsid w:val="00BE4ADD"/>
    <w:rsid w:val="00BE4D98"/>
    <w:rsid w:val="00C009C5"/>
    <w:rsid w:val="00C03F86"/>
    <w:rsid w:val="00C20097"/>
    <w:rsid w:val="00C37715"/>
    <w:rsid w:val="00C44529"/>
    <w:rsid w:val="00C469E4"/>
    <w:rsid w:val="00C73969"/>
    <w:rsid w:val="00C75CFE"/>
    <w:rsid w:val="00C93E07"/>
    <w:rsid w:val="00C96A7C"/>
    <w:rsid w:val="00CB784F"/>
    <w:rsid w:val="00CE3320"/>
    <w:rsid w:val="00CE3653"/>
    <w:rsid w:val="00CE7C94"/>
    <w:rsid w:val="00CF1989"/>
    <w:rsid w:val="00CF406B"/>
    <w:rsid w:val="00CF61D2"/>
    <w:rsid w:val="00D03EEF"/>
    <w:rsid w:val="00D11A67"/>
    <w:rsid w:val="00D11BBE"/>
    <w:rsid w:val="00D150B6"/>
    <w:rsid w:val="00D43929"/>
    <w:rsid w:val="00D724FC"/>
    <w:rsid w:val="00D73512"/>
    <w:rsid w:val="00D75BA9"/>
    <w:rsid w:val="00D768FA"/>
    <w:rsid w:val="00D8061E"/>
    <w:rsid w:val="00D81ED3"/>
    <w:rsid w:val="00D8404C"/>
    <w:rsid w:val="00D84F0B"/>
    <w:rsid w:val="00DB5AB1"/>
    <w:rsid w:val="00DB7601"/>
    <w:rsid w:val="00DC0A00"/>
    <w:rsid w:val="00DC4077"/>
    <w:rsid w:val="00DE524F"/>
    <w:rsid w:val="00E00F07"/>
    <w:rsid w:val="00E13683"/>
    <w:rsid w:val="00E316C8"/>
    <w:rsid w:val="00E3248D"/>
    <w:rsid w:val="00E43911"/>
    <w:rsid w:val="00E5731B"/>
    <w:rsid w:val="00E75806"/>
    <w:rsid w:val="00E77D74"/>
    <w:rsid w:val="00E8281A"/>
    <w:rsid w:val="00E87222"/>
    <w:rsid w:val="00E87991"/>
    <w:rsid w:val="00EB4260"/>
    <w:rsid w:val="00EC406E"/>
    <w:rsid w:val="00ED357C"/>
    <w:rsid w:val="00EF52B6"/>
    <w:rsid w:val="00F11828"/>
    <w:rsid w:val="00F166F0"/>
    <w:rsid w:val="00F227B4"/>
    <w:rsid w:val="00F40C54"/>
    <w:rsid w:val="00F77368"/>
    <w:rsid w:val="00F80009"/>
    <w:rsid w:val="00FC28C5"/>
    <w:rsid w:val="00FD0C5D"/>
    <w:rsid w:val="00FE1976"/>
    <w:rsid w:val="00FE1C87"/>
    <w:rsid w:val="00FE3AB6"/>
    <w:rsid w:val="00FF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0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Стиль2"/>
    <w:basedOn w:val="Normal"/>
    <w:uiPriority w:val="99"/>
    <w:rsid w:val="00226345"/>
    <w:pPr>
      <w:spacing w:before="120" w:after="24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">
    <w:name w:val="Стиль3"/>
    <w:basedOn w:val="Normal"/>
    <w:uiPriority w:val="99"/>
    <w:rsid w:val="00226345"/>
    <w:pPr>
      <w:spacing w:after="60" w:line="240" w:lineRule="auto"/>
      <w:ind w:firstLine="56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">
    <w:name w:val="Стиль4"/>
    <w:basedOn w:val="Normal"/>
    <w:uiPriority w:val="99"/>
    <w:rsid w:val="00226345"/>
    <w:pPr>
      <w:spacing w:after="0" w:line="240" w:lineRule="auto"/>
      <w:ind w:left="1701" w:hanging="113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4B6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6C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B6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B6CA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54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4A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DE524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3A3AF0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3A3AF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F227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57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209</TotalTime>
  <Pages>5</Pages>
  <Words>38</Words>
  <Characters>217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Личинка</dc:creator>
  <cp:keywords/>
  <dc:description/>
  <cp:lastModifiedBy>Director</cp:lastModifiedBy>
  <cp:revision>35</cp:revision>
  <cp:lastPrinted>2013-02-19T07:32:00Z</cp:lastPrinted>
  <dcterms:created xsi:type="dcterms:W3CDTF">2012-12-12T17:51:00Z</dcterms:created>
  <dcterms:modified xsi:type="dcterms:W3CDTF">2013-02-19T07:33:00Z</dcterms:modified>
</cp:coreProperties>
</file>