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CF5" w:rsidRDefault="00301CF5" w:rsidP="003637E0">
      <w:pPr>
        <w:spacing w:after="0"/>
      </w:pPr>
      <w:r>
        <w:t>№ 5</w:t>
      </w:r>
    </w:p>
    <w:p w:rsidR="00301CF5" w:rsidRDefault="00301CF5" w:rsidP="003637E0">
      <w:pPr>
        <w:spacing w:after="0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6.7pt;margin-top:-5.7pt;width:388.5pt;height:52.5pt;z-index:251650048" fillcolor="black" stroked="f">
            <v:fill color2="#aaa"/>
            <v:shadow on="t" color="#4d4d4d" opacity="52429f" offset=",3pt"/>
            <v:textpath style="font-family:&quot;Arial Black&quot;;v-text-spacing:78650f;v-text-kern:t" trim="t" fitpath="t" string="Альма - матер"/>
            <w10:wrap type="square" side="left"/>
          </v:shape>
        </w:pict>
      </w:r>
      <w:r>
        <w:rPr>
          <w:noProof/>
        </w:rPr>
        <w:t>март</w:t>
      </w:r>
    </w:p>
    <w:p w:rsidR="00301CF5" w:rsidRDefault="00301CF5" w:rsidP="003637E0">
      <w:pPr>
        <w:spacing w:after="0"/>
      </w:pPr>
      <w:r>
        <w:t>2013 года</w:t>
      </w:r>
    </w:p>
    <w:p w:rsidR="00301CF5" w:rsidRDefault="00301CF5" w:rsidP="003637E0">
      <w:pPr>
        <w:spacing w:after="0"/>
      </w:pPr>
      <w:r>
        <w:br w:type="textWrapping" w:clear="all"/>
        <w:t xml:space="preserve">                                                                                             Газета филиала УрФУ в г. Невьянске     </w:t>
      </w:r>
    </w:p>
    <w:p w:rsidR="00301CF5" w:rsidRDefault="00301CF5" w:rsidP="00447311">
      <w:pPr>
        <w:rPr>
          <w:rFonts w:ascii="Times New Roman" w:hAnsi="Times New Roman"/>
        </w:rPr>
      </w:pPr>
    </w:p>
    <w:p w:rsidR="00301CF5" w:rsidRDefault="00301CF5" w:rsidP="00215661">
      <w:pPr>
        <w:jc w:val="right"/>
        <w:rPr>
          <w:rFonts w:ascii="Times New Roman" w:hAnsi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35pt;margin-top:3.3pt;width:232.5pt;height:407.05pt;z-index:251653120" filled="f" stroked="f">
            <v:textbox style="mso-next-textbox:#_x0000_s1027">
              <w:txbxContent>
                <w:p w:rsidR="00301CF5" w:rsidRPr="00164148" w:rsidRDefault="00301CF5" w:rsidP="00164148">
                  <w:pPr>
                    <w:spacing w:after="0" w:line="240" w:lineRule="auto"/>
                    <w:ind w:firstLine="708"/>
                    <w:contextualSpacing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Выездной семинар директоров филиалов</w:t>
                  </w:r>
                </w:p>
                <w:p w:rsidR="00301CF5" w:rsidRDefault="00301CF5" w:rsidP="00215661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301CF5" w:rsidRPr="00215661" w:rsidRDefault="00301CF5" w:rsidP="00215661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Сеть территориальных подразделений УрФУ  представляет собой уникальный инструмент формирования образовательного пространства Свердловской области. По результатам мониторинга вузов ряд наших филиалов отнеслись формально к заполнению форм мониторинга и оказались в списке неэффективных.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Администрация вуза и администрации филиалов провели большую работу по выходу их этой сложной ситуации заручившись письмами поддержки от крупнейших работодателей и органов местного самоуправления. В результате проделанной работы 8 филиалов попали во 2 группу (всего 3 группы) вузов и нуждаются в оптимизации, а 3 филиала УрФУ должны быть подвержены реорганизации (г.Чусовой, г.Алапаевск, г.Ирбит).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Филиал УрФу в г.Невьянске достойно вышел из данной ситуации и держит курс на оптимизацию.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21 февраля 2013 года на базе филиала УрФУ в г. Невьянске состоялся выездной семинар директоров территориальных подразделений с приглашением представителей профильных  институтов, руководства вуза. Тема семинара «Территориальные подразделения: проблемы и перспективы развития»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ind w:firstLine="708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В ходе семинара были рассмотрены несколько вопросов: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 xml:space="preserve"> - основные направления развития территориальной сети на 2013год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- лицензирование образовательных программ на полный срок обучения на филиалах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- организация работы по новому приему на 2013-14 учебный год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- перспективы развития электронного обучения и дистанционных технологий образования в ТП.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- организация обучения в филиалах по смешанным технологиям.</w:t>
                  </w:r>
                </w:p>
                <w:p w:rsidR="00301CF5" w:rsidRDefault="00301CF5"/>
              </w:txbxContent>
            </v:textbox>
          </v:shape>
        </w:pict>
      </w:r>
      <w:r w:rsidRPr="00676F51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DSCF4303.JPG" style="width:213.75pt;height:177.75pt;visibility:visible">
            <v:imagedata r:id="rId6" o:title=""/>
          </v:shape>
        </w:pict>
      </w:r>
    </w:p>
    <w:p w:rsidR="00301CF5" w:rsidRDefault="00301CF5" w:rsidP="00447311">
      <w:pPr>
        <w:rPr>
          <w:rFonts w:ascii="Times New Roman" w:hAnsi="Times New Roman"/>
        </w:rPr>
      </w:pPr>
      <w:r>
        <w:rPr>
          <w:noProof/>
        </w:rPr>
        <w:pict>
          <v:shape id="_x0000_s1028" type="#_x0000_t202" style="position:absolute;margin-left:256.75pt;margin-top:9.3pt;width:213.95pt;height:392.1pt;z-index:251654144" stroked="f">
            <v:textbox>
              <w:txbxContent>
                <w:p w:rsidR="00301CF5" w:rsidRPr="00215661" w:rsidRDefault="00301CF5" w:rsidP="00215661">
                  <w:pPr>
                    <w:spacing w:after="0" w:line="240" w:lineRule="auto"/>
                    <w:ind w:firstLine="3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работе семинара все присутствующие принимали живое участие. Самое основное веяние времени- это сочетание традиционного ведения образования с элементами дистанционных образовательных технологий, что позволит повысить качество образования студентов и решить ряд экономических проблем. 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ind w:firstLine="3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При переходе на дистанционные образовательные технологии проблематично в том, что скорость соединения с сетью Интернет низка и отсутствует качественный канал связи по оптико-волоконной линии. Необходим аудит состояния каналов связи ТП с головным вузом.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ind w:firstLine="3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В перерывах между докладами участники семинара с удовольствием продегустировали знаменитые пироги с маком, любезно предоставленные кондитерским цехом  «Лакомка» руководитель Саканцева Т.Ф. и знаменитые напитки из Невьянска «Завода напитков», руководители В.С. Терехов  и Л.Ф. Делидов выпускники УПИ.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ind w:firstLine="3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После семинара гости побывали на знаменитой Невьянской башне и посетили гончарную мастерскую в Н-Таволгах, где и радушно приняли Сергей и Светлана.</w:t>
                  </w:r>
                </w:p>
                <w:p w:rsidR="00301CF5" w:rsidRPr="00215661" w:rsidRDefault="00301CF5" w:rsidP="00215661">
                  <w:pPr>
                    <w:spacing w:after="0" w:line="240" w:lineRule="auto"/>
                    <w:ind w:firstLine="3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215661">
                    <w:rPr>
                      <w:rFonts w:ascii="Times New Roman" w:hAnsi="Times New Roman"/>
                      <w:sz w:val="18"/>
                      <w:szCs w:val="18"/>
                    </w:rPr>
                    <w:t>Данная форма работы – выездной семинар, высоко оценена гостями. Это позволило показать участникам семинара прекрасную  материальную базу, высокую подготовку филиала УрФУ в г.Невьянске к работе в новых условиях.</w:t>
                  </w:r>
                </w:p>
                <w:p w:rsidR="00301CF5" w:rsidRDefault="00301CF5"/>
              </w:txbxContent>
            </v:textbox>
          </v:shape>
        </w:pict>
      </w:r>
    </w:p>
    <w:p w:rsidR="00301CF5" w:rsidRDefault="00301CF5" w:rsidP="00447311">
      <w:pPr>
        <w:rPr>
          <w:rFonts w:ascii="Times New Roman" w:hAnsi="Times New Roman"/>
        </w:rPr>
      </w:pPr>
    </w:p>
    <w:p w:rsidR="00301CF5" w:rsidRDefault="00301CF5" w:rsidP="00447311">
      <w:pPr>
        <w:rPr>
          <w:rFonts w:ascii="Times New Roman" w:hAnsi="Times New Roman"/>
        </w:rPr>
      </w:pPr>
    </w:p>
    <w:p w:rsidR="00301CF5" w:rsidRDefault="00301CF5" w:rsidP="00447311">
      <w:pPr>
        <w:rPr>
          <w:rFonts w:ascii="Times New Roman" w:hAnsi="Times New Roman"/>
        </w:rPr>
      </w:pPr>
    </w:p>
    <w:p w:rsidR="00301CF5" w:rsidRDefault="00301CF5" w:rsidP="00447311">
      <w:pPr>
        <w:rPr>
          <w:rFonts w:ascii="Times New Roman" w:hAnsi="Times New Roman"/>
        </w:rPr>
      </w:pPr>
    </w:p>
    <w:p w:rsidR="00301CF5" w:rsidRDefault="00301CF5" w:rsidP="00447311">
      <w:pPr>
        <w:rPr>
          <w:rFonts w:ascii="Times New Roman" w:hAnsi="Times New Roman"/>
        </w:rPr>
      </w:pPr>
    </w:p>
    <w:p w:rsidR="00301CF5" w:rsidRDefault="00301CF5" w:rsidP="00447311">
      <w:pPr>
        <w:rPr>
          <w:rFonts w:ascii="Times New Roman" w:hAnsi="Times New Roman"/>
        </w:rPr>
      </w:pPr>
    </w:p>
    <w:p w:rsidR="00301CF5" w:rsidRDefault="00301CF5" w:rsidP="00447311">
      <w:pPr>
        <w:rPr>
          <w:rFonts w:ascii="Times New Roman" w:hAnsi="Times New Roman"/>
        </w:rPr>
      </w:pPr>
    </w:p>
    <w:p w:rsidR="00301CF5" w:rsidRDefault="00301CF5" w:rsidP="00447311">
      <w:pPr>
        <w:rPr>
          <w:rFonts w:ascii="Times New Roman" w:hAnsi="Times New Roman"/>
        </w:rPr>
      </w:pPr>
    </w:p>
    <w:p w:rsidR="00301CF5" w:rsidRDefault="00301CF5" w:rsidP="00447311">
      <w:pPr>
        <w:rPr>
          <w:rFonts w:ascii="Times New Roman" w:hAnsi="Times New Roman"/>
        </w:rPr>
      </w:pPr>
      <w:r w:rsidRPr="00676F51">
        <w:rPr>
          <w:rFonts w:ascii="Times New Roman" w:hAnsi="Times New Roman"/>
          <w:noProof/>
        </w:rPr>
        <w:pict>
          <v:shape id="Рисунок 3" o:spid="_x0000_i1026" type="#_x0000_t75" alt="DSCF4299.JPG" style="width:231pt;height:177pt;visibility:visible">
            <v:imagedata r:id="rId7" o:title=""/>
          </v:shape>
        </w:pict>
      </w:r>
    </w:p>
    <w:p w:rsidR="00301CF5" w:rsidRDefault="00301CF5" w:rsidP="00447311">
      <w:pPr>
        <w:rPr>
          <w:rFonts w:ascii="Times New Roman" w:hAnsi="Times New Roman"/>
        </w:rPr>
      </w:pPr>
      <w:r>
        <w:rPr>
          <w:noProof/>
        </w:rPr>
        <w:pict>
          <v:shape id="_x0000_s1029" type="#_x0000_t202" style="position:absolute;margin-left:248.7pt;margin-top:22.2pt;width:187.1pt;height:201.15pt;z-index:251658240" stroked="f">
            <v:textbox>
              <w:txbxContent>
                <w:p w:rsidR="00301CF5" w:rsidRDefault="00301CF5" w:rsidP="00010B24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10B24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23 февраля</w:t>
                  </w:r>
                </w:p>
                <w:p w:rsidR="00301CF5" w:rsidRDefault="00301CF5" w:rsidP="003E1B2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      22.02.2013г. в филиале УрФУ состоялось мероприятие, посвященное  дню защитника Отечества. </w:t>
                  </w:r>
                </w:p>
                <w:p w:rsidR="00301CF5" w:rsidRDefault="00301CF5" w:rsidP="003E1B2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Студенты 1-ого и 2-ого курса показывали различные сценки, читали стихи.</w:t>
                  </w:r>
                </w:p>
                <w:p w:rsidR="00301CF5" w:rsidRPr="00010B24" w:rsidRDefault="00301CF5" w:rsidP="003E1B24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t>Студентки Тасакова  Ирина и Пушкарева Катя подготовили сценку «Каким надо быть» (дамский разговор о мужчинах)</w:t>
                  </w:r>
                  <w:r>
                    <w:rPr>
                      <w:rFonts w:ascii="Times New Roman" w:hAnsi="Times New Roman"/>
                    </w:rPr>
                    <w:t xml:space="preserve">       </w:t>
                  </w:r>
                </w:p>
                <w:p w:rsidR="00301CF5" w:rsidRDefault="00301CF5" w:rsidP="003E1B24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:rsidR="00301CF5" w:rsidRDefault="00301CF5" w:rsidP="00447311">
      <w:pPr>
        <w:rPr>
          <w:rFonts w:ascii="Times New Roman" w:hAnsi="Times New Roman"/>
        </w:rPr>
      </w:pPr>
      <w:r>
        <w:rPr>
          <w:noProof/>
        </w:rPr>
        <w:pict>
          <v:shape id="Рисунок 4" o:spid="_x0000_s1030" type="#_x0000_t75" alt="P1010131.JPG" style="position:absolute;margin-left:0;margin-top:0;width:231.75pt;height:198.75pt;z-index:251655168;visibility:visible;mso-position-horizontal:left;mso-position-vertical:top">
            <v:imagedata r:id="rId8" o:title=""/>
            <w10:wrap type="square"/>
          </v:shape>
        </w:pict>
      </w:r>
      <w:r>
        <w:rPr>
          <w:rFonts w:ascii="Times New Roman" w:hAnsi="Times New Roman"/>
        </w:rPr>
        <w:br w:type="textWrapping" w:clear="all"/>
      </w: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  <w:r>
        <w:rPr>
          <w:noProof/>
        </w:rPr>
        <w:pict>
          <v:shape id="_x0000_s1031" type="#_x0000_t202" style="position:absolute;margin-left:17.9pt;margin-top:9.4pt;width:208.35pt;height:196.5pt;z-index:251656192" stroked="f">
            <v:textbox style="mso-next-textbox:#_x0000_s1031">
              <w:txbxContent>
                <w:p w:rsidR="00301CF5" w:rsidRDefault="00301CF5" w:rsidP="006D1D6C">
                  <w:r>
                    <w:t>Студенты Селянкин Дима и Космовская Надя показали миниатюру из жизни студентов «Консенсус».</w:t>
                  </w:r>
                </w:p>
                <w:p w:rsidR="00301CF5" w:rsidRDefault="00301CF5" w:rsidP="006D1D6C">
                  <w:r>
                    <w:t>Сотрудники филиала бурными аплодисментами оценили всё то, что подготовили студенты.</w:t>
                  </w:r>
                </w:p>
                <w:p w:rsidR="00301CF5" w:rsidRDefault="00301CF5"/>
                <w:p w:rsidR="00301CF5" w:rsidRDefault="00301CF5"/>
              </w:txbxContent>
            </v:textbox>
          </v:shape>
        </w:pict>
      </w:r>
    </w:p>
    <w:p w:rsidR="00301CF5" w:rsidRDefault="00301CF5" w:rsidP="004E5C7F">
      <w:pPr>
        <w:tabs>
          <w:tab w:val="left" w:pos="2033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676F51">
        <w:rPr>
          <w:rFonts w:ascii="Times New Roman" w:hAnsi="Times New Roman"/>
          <w:noProof/>
        </w:rPr>
        <w:pict>
          <v:shape id="Рисунок 6" o:spid="_x0000_i1027" type="#_x0000_t75" alt="P1010127.JPG" style="width:3in;height:175.5pt;visibility:visible">
            <v:imagedata r:id="rId9" o:title=""/>
          </v:shape>
        </w:pict>
      </w: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  <w:r>
        <w:rPr>
          <w:noProof/>
        </w:rPr>
        <w:pict>
          <v:shape id="_x0000_s1032" type="#_x0000_t202" style="position:absolute;margin-left:268.7pt;margin-top:-.15pt;width:187.1pt;height:194.2pt;z-index:251657216" stroked="f">
            <v:textbox>
              <w:txbxContent>
                <w:p w:rsidR="00301CF5" w:rsidRDefault="00301CF5" w:rsidP="006D1D6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 поздравительной речью выступила директор филиала Замятина Л.Я.</w:t>
                  </w:r>
                </w:p>
                <w:p w:rsidR="00301CF5" w:rsidRDefault="00301CF5" w:rsidP="006D1D6C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Всем мужчинам вручили подарки, студентам – коробку конфет к чаю.</w:t>
                  </w:r>
                </w:p>
                <w:p w:rsidR="00301CF5" w:rsidRDefault="00301CF5"/>
              </w:txbxContent>
            </v:textbox>
          </v:shape>
        </w:pict>
      </w:r>
      <w:r w:rsidRPr="00676F51">
        <w:rPr>
          <w:rFonts w:ascii="Times New Roman" w:hAnsi="Times New Roman"/>
          <w:noProof/>
        </w:rPr>
        <w:pict>
          <v:shape id="Рисунок 7" o:spid="_x0000_i1028" type="#_x0000_t75" alt="P1010114.JPG" style="width:247.5pt;height:197.25pt;visibility:visible">
            <v:imagedata r:id="rId10" o:title=""/>
          </v:shape>
        </w:pict>
      </w: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Default="00301CF5" w:rsidP="00030544">
      <w:pPr>
        <w:tabs>
          <w:tab w:val="left" w:pos="3896"/>
        </w:tabs>
        <w:rPr>
          <w:rFonts w:ascii="Times New Roman" w:hAnsi="Times New Roman"/>
        </w:rPr>
      </w:pPr>
      <w:r>
        <w:rPr>
          <w:noProof/>
        </w:rPr>
        <w:pict>
          <v:shape id="_x0000_s1033" type="#_x0000_t202" style="position:absolute;margin-left:117pt;margin-top:76.05pt;width:279pt;height:45pt;z-index:251665408" filled="f" stroked="f">
            <v:textbox>
              <w:txbxContent>
                <w:p w:rsidR="00301CF5" w:rsidRPr="00C717A9" w:rsidRDefault="00301CF5">
                  <w:pPr>
                    <w:rPr>
                      <w:b/>
                      <w:i/>
                      <w:color w:val="0000FF"/>
                      <w:sz w:val="28"/>
                      <w:szCs w:val="28"/>
                    </w:rPr>
                  </w:pPr>
                  <w:r w:rsidRPr="00C717A9">
                    <w:rPr>
                      <w:b/>
                      <w:i/>
                      <w:color w:val="0000FF"/>
                      <w:sz w:val="28"/>
                      <w:szCs w:val="28"/>
                    </w:rPr>
                    <w:t>Поздравляем с женским днем 8 Марта!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135pt;margin-top:301.05pt;width:164.55pt;height:149pt;z-index:251659264" filled="f" stroked="f">
            <v:textbox style="mso-fit-shape-to-text:t">
              <w:txbxContent>
                <w:p w:rsidR="00301CF5" w:rsidRPr="00C717A9" w:rsidRDefault="00301CF5" w:rsidP="009F57C0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717A9">
                    <w:rPr>
                      <w:rFonts w:ascii="Times New Roman" w:hAnsi="Times New Roman"/>
                    </w:rPr>
                    <w:t>В этот день 8 Марта</w:t>
                  </w:r>
                </w:p>
                <w:p w:rsidR="00301CF5" w:rsidRPr="00C717A9" w:rsidRDefault="00301CF5" w:rsidP="009F57C0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717A9">
                    <w:rPr>
                      <w:rFonts w:ascii="Times New Roman" w:hAnsi="Times New Roman"/>
                    </w:rPr>
                    <w:t xml:space="preserve"> Мы желаем Вам добра,</w:t>
                  </w:r>
                </w:p>
                <w:p w:rsidR="00301CF5" w:rsidRPr="00C717A9" w:rsidRDefault="00301CF5" w:rsidP="009F57C0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717A9">
                    <w:rPr>
                      <w:rFonts w:ascii="Times New Roman" w:hAnsi="Times New Roman"/>
                    </w:rPr>
                    <w:t xml:space="preserve"> И цветов охапку,</w:t>
                  </w:r>
                </w:p>
                <w:p w:rsidR="00301CF5" w:rsidRPr="00C717A9" w:rsidRDefault="00301CF5" w:rsidP="009F57C0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717A9">
                    <w:rPr>
                      <w:rFonts w:ascii="Times New Roman" w:hAnsi="Times New Roman"/>
                    </w:rPr>
                    <w:t xml:space="preserve"> И весеннего тепла.</w:t>
                  </w:r>
                </w:p>
                <w:p w:rsidR="00301CF5" w:rsidRPr="00C717A9" w:rsidRDefault="00301CF5" w:rsidP="009F57C0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717A9">
                    <w:rPr>
                      <w:rFonts w:ascii="Times New Roman" w:hAnsi="Times New Roman"/>
                    </w:rPr>
                    <w:t xml:space="preserve"> Много радости, здоровья,</w:t>
                  </w:r>
                </w:p>
                <w:p w:rsidR="00301CF5" w:rsidRPr="00C717A9" w:rsidRDefault="00301CF5" w:rsidP="009F57C0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717A9">
                    <w:rPr>
                      <w:rFonts w:ascii="Times New Roman" w:hAnsi="Times New Roman"/>
                    </w:rPr>
                    <w:t xml:space="preserve"> Быть красивыми всегда,</w:t>
                  </w:r>
                </w:p>
                <w:p w:rsidR="00301CF5" w:rsidRPr="00C717A9" w:rsidRDefault="00301CF5" w:rsidP="009F57C0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C717A9">
                    <w:rPr>
                      <w:rFonts w:ascii="Times New Roman" w:hAnsi="Times New Roman"/>
                    </w:rPr>
                    <w:t xml:space="preserve"> Чтоб счастливая улыбка</w:t>
                  </w:r>
                </w:p>
                <w:p w:rsidR="00301CF5" w:rsidRPr="00C717A9" w:rsidRDefault="00301CF5" w:rsidP="009F57C0">
                  <w:pPr>
                    <w:spacing w:after="0"/>
                  </w:pPr>
                  <w:r w:rsidRPr="00C717A9">
                    <w:rPr>
                      <w:rFonts w:ascii="Times New Roman" w:hAnsi="Times New Roman"/>
                    </w:rPr>
                    <w:t xml:space="preserve"> Не сходила бы с лица!</w:t>
                  </w:r>
                </w:p>
                <w:p w:rsidR="00301CF5" w:rsidRDefault="00301CF5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54pt;margin-top:130.05pt;width:214.85pt;height:170.9pt;z-index:251661312" filled="f" stroked="f">
            <v:textbox style="mso-fit-shape-to-text:t">
              <w:txbxContent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>Весны Вам голубой и нежной,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Счастливых дней и радостной мечты!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Пусть март подарит, хоть и снежный,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Свои улыбки и цветы!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Еще не слышна песнь ручья,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Не льется жаворонка трель,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Но солнце ярче, и капель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Вещает нам: "Идет весна!"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Идет весна.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И пусть не жарко,</w:t>
                  </w:r>
                </w:p>
                <w:p w:rsidR="00301CF5" w:rsidRPr="00271F06" w:rsidRDefault="00301CF5" w:rsidP="00362612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Но вместе с ней, как лета тень, -</w:t>
                  </w:r>
                </w:p>
                <w:p w:rsidR="00301CF5" w:rsidRDefault="00301CF5" w:rsidP="00362612">
                  <w:r w:rsidRPr="00271F06">
                    <w:rPr>
                      <w:rFonts w:ascii="Times New Roman" w:hAnsi="Times New Roman"/>
                    </w:rPr>
                    <w:t xml:space="preserve"> Международный женский день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4.35pt;margin-top:435.6pt;width:219.55pt;height:117.75pt;z-index:251660288" filled="f" stroked="f">
            <v:textbox>
              <w:txbxContent>
                <w:p w:rsidR="00301CF5" w:rsidRPr="00271F06" w:rsidRDefault="00301CF5" w:rsidP="002467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>Пусть всегда женский день не кончается,</w:t>
                  </w:r>
                </w:p>
                <w:p w:rsidR="00301CF5" w:rsidRPr="00271F06" w:rsidRDefault="00301CF5" w:rsidP="002467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Пусть поют в Вашу честь ручейки,</w:t>
                  </w:r>
                </w:p>
                <w:p w:rsidR="00301CF5" w:rsidRPr="00271F06" w:rsidRDefault="00301CF5" w:rsidP="002467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Пусть солнышко Вам улыбается,</w:t>
                  </w:r>
                </w:p>
                <w:p w:rsidR="00301CF5" w:rsidRPr="00271F06" w:rsidRDefault="00301CF5" w:rsidP="002467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А мужчины Вам дарят цветы.</w:t>
                  </w:r>
                </w:p>
                <w:p w:rsidR="00301CF5" w:rsidRPr="00271F06" w:rsidRDefault="00301CF5" w:rsidP="002467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С первой капелью, с последней метелью,</w:t>
                  </w:r>
                </w:p>
                <w:p w:rsidR="00301CF5" w:rsidRPr="00271F06" w:rsidRDefault="00301CF5" w:rsidP="002467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С праздником ранней весны</w:t>
                  </w:r>
                </w:p>
                <w:p w:rsidR="00301CF5" w:rsidRPr="00271F06" w:rsidRDefault="00301CF5" w:rsidP="002467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Вас поздравляем, сердечно желаем</w:t>
                  </w:r>
                </w:p>
                <w:p w:rsidR="00301CF5" w:rsidRPr="00271F06" w:rsidRDefault="00301CF5" w:rsidP="002467AE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271F06">
                    <w:rPr>
                      <w:rFonts w:ascii="Times New Roman" w:hAnsi="Times New Roman"/>
                    </w:rPr>
                    <w:t xml:space="preserve"> Радости, счастья, здоровья, любви!</w:t>
                  </w:r>
                </w:p>
                <w:p w:rsidR="00301CF5" w:rsidRDefault="00301CF5"/>
              </w:txbxContent>
            </v:textbox>
          </v:shape>
        </w:pict>
      </w:r>
      <w:r w:rsidRPr="00676F51">
        <w:rPr>
          <w:rFonts w:ascii="Times New Roman" w:hAnsi="Times New Roman"/>
          <w:noProof/>
        </w:rPr>
        <w:pict>
          <v:shape id="Рисунок 9" o:spid="_x0000_i1029" type="#_x0000_t75" alt="1276771464_8marta.jpg" style="width:467.25pt;height:64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">
            <v:imagedata r:id="rId11" o:title="" croptop="-96f" cropbottom="-127f" cropright="-98f"/>
            <o:lock v:ext="edit" aspectratio="f"/>
          </v:shape>
        </w:pict>
      </w: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  <w:r>
        <w:rPr>
          <w:noProof/>
        </w:rPr>
        <w:pict>
          <v:shape id="_x0000_s1037" type="#_x0000_t202" style="position:absolute;margin-left:250pt;margin-top:189.65pt;width:187.1pt;height:176.85pt;z-index:251663360" filled="f" stroked="f">
            <v:textbox>
              <w:txbxContent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>Я сердечно поздравляю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Вас, что сердцу всех милей.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Вам здоровья я желаю,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Верных, искренних друзей.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В этот милый день весенний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Пожелаю также Вам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Только радости, веселья -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Для души они бальзам.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Будьте счастливы, любимы!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Пусть всегда играет кровь!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В жизни так необходимы</w:t>
                  </w:r>
                </w:p>
                <w:p w:rsidR="00301CF5" w:rsidRPr="00A27193" w:rsidRDefault="00301CF5" w:rsidP="00490809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27193">
                    <w:rPr>
                      <w:rFonts w:ascii="Times New Roman" w:hAnsi="Times New Roman"/>
                    </w:rPr>
                    <w:t xml:space="preserve"> Сердцу нежность и любовь!</w:t>
                  </w:r>
                </w:p>
                <w:p w:rsidR="00301CF5" w:rsidRDefault="00301CF5"/>
              </w:txbxContent>
            </v:textbox>
          </v:shape>
        </w:pict>
      </w:r>
      <w:r>
        <w:rPr>
          <w:noProof/>
        </w:rPr>
        <w:pict>
          <v:shape id="Рисунок 12" o:spid="_x0000_s1038" type="#_x0000_t75" alt="9984afb7485a675008b3d9bd06f2263d.jpg" style="position:absolute;margin-left:788pt;margin-top:0;width:237pt;height:171.75pt;z-index:251662336;visibility:visible;mso-position-horizontal:right;mso-position-vertical:top">
            <v:imagedata r:id="rId12" o:title=""/>
            <w10:wrap type="square"/>
          </v:shape>
        </w:pict>
      </w:r>
      <w:r>
        <w:rPr>
          <w:noProof/>
        </w:rPr>
        <w:pict>
          <v:shape id="_x0000_s1039" type="#_x0000_t202" style="position:absolute;margin-left:-5.1pt;margin-top:9.9pt;width:246.3pt;height:592.5pt;z-index:251664384" filled="f" stroked="f">
            <v:textbox>
              <w:txbxContent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i/>
                    </w:rPr>
                    <w:t xml:space="preserve">       </w:t>
                  </w:r>
                  <w:r w:rsidRPr="006D1D6C">
                    <w:rPr>
                      <w:rFonts w:ascii="Times New Roman" w:hAnsi="Times New Roman"/>
                      <w:i/>
                    </w:rPr>
                    <w:t>Инна Радужная "Ты - женщина</w:t>
                  </w:r>
                  <w:r w:rsidRPr="001E062E">
                    <w:rPr>
                      <w:rFonts w:ascii="Times New Roman" w:hAnsi="Times New Roman"/>
                    </w:rPr>
                    <w:t>"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женщина. Ты – мать. Сестра. Подруга.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Любимая. Любовница. Жена.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солнце. Ты – земля. Ты – мир. Ты – вьюга.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вера. Ты – надежда. Ты – весна.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счастье. Ослепительное счастье.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лучик ласковый. Ты – бархатный цветок.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Нет, лепесток цветочный на запястье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поцелуй. Ты – взгляда уголёк.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сон степей. Ты – чистое дыханье.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сок берёз. Ты – летний быстрый дождь.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бабочки свободное порханье.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Росинки утренней застенчивая дрожь.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молния. Ты – жаркая пустыня.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Травинка на ветру. Ты – снежный плед.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день и ночь. Часть Бога – ты – богиня.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И вечная любовь. И горя след.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Осколок зеркала. Златая чаша мёда.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Слеза солёная. И горькая полынь.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Бальзам на рану с каплей жгучей йода.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Луна. Звезда. Зарница. Неба синь.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Улыбка нежная. Туман. Холодный вечер.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Волна прибрежная. Серебряная даль.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И расставанье после сладкой встречи.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Тоска и радость. Песня и печаль.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праздник. Ты- мечта. Святая тайна.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Открытая и добрая душа.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навсегда, а, может, ты – случайна.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шаг уверенный по лезвию ножа.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пропасть. Буря. Чувств шальных затменье.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упоенье. Музыка. Полёт.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И губ горячих ты прикосновенье.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 xml:space="preserve">Спасенье. Утешенье. Хрупкий лёд. 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- женщина. Ты – мать. Жена. Подруга.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Любимая. Хозяйка. И сестра.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Вселенная. Страдание. И мука.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женщина. Ты – искра от костра.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Ты – женщина. Ты – истина. Ты – сила.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И красота. ГОСПОДЬ благословил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Тебя на все дела, как ты просила.</w:t>
                  </w:r>
                </w:p>
                <w:p w:rsidR="00301CF5" w:rsidRPr="001E062E" w:rsidRDefault="00301CF5" w:rsidP="00483A7A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1E062E">
                    <w:rPr>
                      <w:rFonts w:ascii="Times New Roman" w:hAnsi="Times New Roman"/>
                    </w:rPr>
                    <w:t>БОГ чудом – женщиной – нас щедро одарил.</w:t>
                  </w:r>
                  <w:bookmarkStart w:id="0" w:name="_GoBack"/>
                  <w:bookmarkEnd w:id="0"/>
                </w:p>
                <w:p w:rsidR="00301CF5" w:rsidRPr="001E062E" w:rsidRDefault="00301CF5"/>
              </w:txbxContent>
            </v:textbox>
          </v:shape>
        </w:pict>
      </w:r>
      <w:r>
        <w:rPr>
          <w:rFonts w:ascii="Times New Roman" w:hAnsi="Times New Roman"/>
        </w:rPr>
        <w:br w:type="textWrapping" w:clear="all"/>
      </w: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  <w:r>
        <w:rPr>
          <w:rFonts w:ascii="Times New Roman" w:hAnsi="Times New Roman"/>
        </w:rPr>
        <w:br w:type="textWrapping" w:clear="all"/>
      </w:r>
    </w:p>
    <w:p w:rsidR="00301CF5" w:rsidRDefault="00301CF5" w:rsidP="002467AE">
      <w:pPr>
        <w:tabs>
          <w:tab w:val="left" w:pos="670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Default="00301CF5" w:rsidP="001E062E">
      <w:pPr>
        <w:tabs>
          <w:tab w:val="left" w:pos="5760"/>
        </w:tabs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676F51">
        <w:rPr>
          <w:rFonts w:ascii="Times New Roman" w:hAnsi="Times New Roman"/>
          <w:noProof/>
        </w:rPr>
        <w:pict>
          <v:shape id="Рисунок 14" o:spid="_x0000_i1030" type="#_x0000_t75" alt="o5.jpg" style="width:238.5pt;height:192pt;visibility:visible">
            <v:imagedata r:id="rId13" o:title=""/>
          </v:shape>
        </w:pict>
      </w: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Pr="00447311" w:rsidRDefault="00301CF5" w:rsidP="00447311">
      <w:pPr>
        <w:tabs>
          <w:tab w:val="left" w:pos="3896"/>
        </w:tabs>
        <w:rPr>
          <w:rFonts w:ascii="Times New Roman" w:hAnsi="Times New Roman"/>
        </w:rPr>
      </w:pPr>
    </w:p>
    <w:p w:rsidR="00301CF5" w:rsidRPr="00447311" w:rsidRDefault="00301CF5" w:rsidP="00447311">
      <w:pPr>
        <w:rPr>
          <w:rFonts w:ascii="Times New Roman" w:hAnsi="Times New Roman"/>
        </w:rPr>
      </w:pPr>
      <w:r>
        <w:rPr>
          <w:noProof/>
        </w:rPr>
        <w:pict>
          <v:shape id="_x0000_s1040" type="#_x0000_t202" style="position:absolute;margin-left:242.75pt;margin-top:.85pt;width:218.25pt;height:16.5pt;z-index:251652096" strokecolor="white">
            <v:textbox style="mso-next-textbox:#_x0000_s1040">
              <w:txbxContent>
                <w:p w:rsidR="00301CF5" w:rsidRPr="00190199" w:rsidRDefault="00301CF5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Автор газеты: Посадских Д.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42.4pt;margin-top:22.6pt;width:218.6pt;height:16.5pt;z-index:251651072">
            <v:textbox style="mso-next-textbox:#_x0000_s1041">
              <w:txbxContent>
                <w:p w:rsidR="00301CF5" w:rsidRPr="00190199" w:rsidRDefault="00301CF5" w:rsidP="00190199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Отпечатано в филиале УрФУ в г. Невьянске.</w:t>
                  </w:r>
                </w:p>
              </w:txbxContent>
            </v:textbox>
          </v:shape>
        </w:pict>
      </w:r>
    </w:p>
    <w:sectPr w:rsidR="00301CF5" w:rsidRPr="00447311" w:rsidSect="0089462B">
      <w:headerReference w:type="default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CF5" w:rsidRDefault="00301CF5" w:rsidP="004B6CA6">
      <w:pPr>
        <w:spacing w:after="0" w:line="240" w:lineRule="auto"/>
      </w:pPr>
      <w:r>
        <w:separator/>
      </w:r>
    </w:p>
  </w:endnote>
  <w:endnote w:type="continuationSeparator" w:id="0">
    <w:p w:rsidR="00301CF5" w:rsidRDefault="00301CF5" w:rsidP="004B6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CF5" w:rsidRDefault="00301CF5" w:rsidP="004156C4">
    <w:pPr>
      <w:pStyle w:val="Footer"/>
      <w:pBdr>
        <w:top w:val="thinThickSmallGap" w:sz="24" w:space="1" w:color="622423"/>
      </w:pBdr>
      <w:tabs>
        <w:tab w:val="clear" w:pos="4677"/>
      </w:tabs>
      <w:rPr>
        <w:rFonts w:ascii="Cambria" w:hAnsi="Cambria"/>
      </w:rPr>
    </w:pPr>
    <w:r>
      <w:rPr>
        <w:rFonts w:ascii="Cambria" w:hAnsi="Cambria"/>
      </w:rPr>
      <w:t xml:space="preserve">АЛЬМА-МАТЕР     март 2013года </w:t>
    </w:r>
    <w:r>
      <w:rPr>
        <w:rFonts w:ascii="Cambria" w:hAnsi="Cambria"/>
      </w:rPr>
      <w:tab/>
      <w:t xml:space="preserve"> </w:t>
    </w:r>
    <w:fldSimple w:instr=" PAGE   \* MERGEFORMAT ">
      <w:r w:rsidRPr="00C717A9">
        <w:rPr>
          <w:rFonts w:ascii="Cambria" w:hAnsi="Cambria"/>
          <w:noProof/>
        </w:rPr>
        <w:t>4</w:t>
      </w:r>
    </w:fldSimple>
  </w:p>
  <w:p w:rsidR="00301CF5" w:rsidRDefault="00301C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CF5" w:rsidRDefault="00301CF5" w:rsidP="004B6CA6">
      <w:pPr>
        <w:spacing w:after="0" w:line="240" w:lineRule="auto"/>
      </w:pPr>
      <w:r>
        <w:separator/>
      </w:r>
    </w:p>
  </w:footnote>
  <w:footnote w:type="continuationSeparator" w:id="0">
    <w:p w:rsidR="00301CF5" w:rsidRDefault="00301CF5" w:rsidP="004B6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1CF5" w:rsidRDefault="00301CF5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sz w:val="32"/>
        <w:szCs w:val="32"/>
      </w:rPr>
      <w:t>.</w:t>
    </w:r>
  </w:p>
  <w:p w:rsidR="00301CF5" w:rsidRDefault="00301CF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6CA6"/>
    <w:rsid w:val="00010B24"/>
    <w:rsid w:val="00021867"/>
    <w:rsid w:val="00023233"/>
    <w:rsid w:val="00030544"/>
    <w:rsid w:val="000D6884"/>
    <w:rsid w:val="000E099F"/>
    <w:rsid w:val="000E76A1"/>
    <w:rsid w:val="000F6DBF"/>
    <w:rsid w:val="00124D0E"/>
    <w:rsid w:val="00163D78"/>
    <w:rsid w:val="00164148"/>
    <w:rsid w:val="0018388E"/>
    <w:rsid w:val="00190199"/>
    <w:rsid w:val="001A5613"/>
    <w:rsid w:val="001E062E"/>
    <w:rsid w:val="00215661"/>
    <w:rsid w:val="00222DB0"/>
    <w:rsid w:val="00226345"/>
    <w:rsid w:val="002467AE"/>
    <w:rsid w:val="00271F06"/>
    <w:rsid w:val="00274357"/>
    <w:rsid w:val="002A26E2"/>
    <w:rsid w:val="002E2CEF"/>
    <w:rsid w:val="002E6ED5"/>
    <w:rsid w:val="002F5BD3"/>
    <w:rsid w:val="00301CF5"/>
    <w:rsid w:val="003138EE"/>
    <w:rsid w:val="00325129"/>
    <w:rsid w:val="003619AF"/>
    <w:rsid w:val="00362612"/>
    <w:rsid w:val="003637E0"/>
    <w:rsid w:val="003C56C0"/>
    <w:rsid w:val="003D53E6"/>
    <w:rsid w:val="003E1B24"/>
    <w:rsid w:val="004117B9"/>
    <w:rsid w:val="004156C4"/>
    <w:rsid w:val="00447311"/>
    <w:rsid w:val="00483A7A"/>
    <w:rsid w:val="00486666"/>
    <w:rsid w:val="00490809"/>
    <w:rsid w:val="004B6CA6"/>
    <w:rsid w:val="004D5F52"/>
    <w:rsid w:val="004E5C7F"/>
    <w:rsid w:val="00501A8D"/>
    <w:rsid w:val="005069F3"/>
    <w:rsid w:val="005922E2"/>
    <w:rsid w:val="005C5560"/>
    <w:rsid w:val="00676F51"/>
    <w:rsid w:val="006D1D6C"/>
    <w:rsid w:val="006D454F"/>
    <w:rsid w:val="006E5477"/>
    <w:rsid w:val="006F50D1"/>
    <w:rsid w:val="007677B9"/>
    <w:rsid w:val="00776F85"/>
    <w:rsid w:val="0078434A"/>
    <w:rsid w:val="007B044D"/>
    <w:rsid w:val="007B2077"/>
    <w:rsid w:val="007B5E3A"/>
    <w:rsid w:val="007B6D0B"/>
    <w:rsid w:val="007D441E"/>
    <w:rsid w:val="007E1493"/>
    <w:rsid w:val="007F3BF6"/>
    <w:rsid w:val="008057BB"/>
    <w:rsid w:val="00812427"/>
    <w:rsid w:val="00877BCF"/>
    <w:rsid w:val="0089462B"/>
    <w:rsid w:val="008A3938"/>
    <w:rsid w:val="008B4A6F"/>
    <w:rsid w:val="008B4B68"/>
    <w:rsid w:val="008B7333"/>
    <w:rsid w:val="008D5653"/>
    <w:rsid w:val="008F42AA"/>
    <w:rsid w:val="009033EA"/>
    <w:rsid w:val="009111C0"/>
    <w:rsid w:val="00917696"/>
    <w:rsid w:val="0092368F"/>
    <w:rsid w:val="0093249F"/>
    <w:rsid w:val="009336C3"/>
    <w:rsid w:val="00982C18"/>
    <w:rsid w:val="009C23BA"/>
    <w:rsid w:val="009C33B1"/>
    <w:rsid w:val="009C715B"/>
    <w:rsid w:val="009F57C0"/>
    <w:rsid w:val="00A27193"/>
    <w:rsid w:val="00A3652E"/>
    <w:rsid w:val="00A44BDF"/>
    <w:rsid w:val="00A544AB"/>
    <w:rsid w:val="00AB06D3"/>
    <w:rsid w:val="00AB2E90"/>
    <w:rsid w:val="00AE14A5"/>
    <w:rsid w:val="00AF3739"/>
    <w:rsid w:val="00AF5247"/>
    <w:rsid w:val="00AF6F72"/>
    <w:rsid w:val="00B31160"/>
    <w:rsid w:val="00B53B8E"/>
    <w:rsid w:val="00B95788"/>
    <w:rsid w:val="00BB00F7"/>
    <w:rsid w:val="00BC089D"/>
    <w:rsid w:val="00BE4ADD"/>
    <w:rsid w:val="00BF0A4B"/>
    <w:rsid w:val="00C1040A"/>
    <w:rsid w:val="00C252E5"/>
    <w:rsid w:val="00C469E4"/>
    <w:rsid w:val="00C717A9"/>
    <w:rsid w:val="00C93E07"/>
    <w:rsid w:val="00CE3320"/>
    <w:rsid w:val="00CF61D2"/>
    <w:rsid w:val="00D11BBE"/>
    <w:rsid w:val="00DA6B19"/>
    <w:rsid w:val="00DB5AB1"/>
    <w:rsid w:val="00DB7601"/>
    <w:rsid w:val="00DC4077"/>
    <w:rsid w:val="00DE524F"/>
    <w:rsid w:val="00DF4E59"/>
    <w:rsid w:val="00E00F07"/>
    <w:rsid w:val="00E14A4A"/>
    <w:rsid w:val="00E4212A"/>
    <w:rsid w:val="00E5731B"/>
    <w:rsid w:val="00E86FE2"/>
    <w:rsid w:val="00E87222"/>
    <w:rsid w:val="00E87991"/>
    <w:rsid w:val="00E95CC4"/>
    <w:rsid w:val="00E95D28"/>
    <w:rsid w:val="00EB71B8"/>
    <w:rsid w:val="00ED357C"/>
    <w:rsid w:val="00F56760"/>
    <w:rsid w:val="00F629F6"/>
    <w:rsid w:val="00F715EC"/>
    <w:rsid w:val="00F80009"/>
    <w:rsid w:val="00FC28C5"/>
    <w:rsid w:val="00FE07DE"/>
    <w:rsid w:val="00FF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D0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Стиль2"/>
    <w:basedOn w:val="Normal"/>
    <w:uiPriority w:val="99"/>
    <w:rsid w:val="00226345"/>
    <w:pPr>
      <w:spacing w:before="120" w:after="240" w:line="240" w:lineRule="auto"/>
      <w:jc w:val="center"/>
    </w:pPr>
    <w:rPr>
      <w:rFonts w:ascii="Times New Roman" w:hAnsi="Times New Roman"/>
      <w:b/>
      <w:sz w:val="24"/>
      <w:szCs w:val="20"/>
    </w:rPr>
  </w:style>
  <w:style w:type="paragraph" w:customStyle="1" w:styleId="3">
    <w:name w:val="Стиль3"/>
    <w:basedOn w:val="Normal"/>
    <w:uiPriority w:val="99"/>
    <w:rsid w:val="00226345"/>
    <w:pPr>
      <w:spacing w:after="60" w:line="240" w:lineRule="auto"/>
      <w:ind w:firstLine="567"/>
    </w:pPr>
    <w:rPr>
      <w:rFonts w:ascii="Times New Roman" w:hAnsi="Times New Roman"/>
      <w:b/>
      <w:sz w:val="24"/>
      <w:szCs w:val="20"/>
    </w:rPr>
  </w:style>
  <w:style w:type="paragraph" w:customStyle="1" w:styleId="4">
    <w:name w:val="Стиль4"/>
    <w:basedOn w:val="Normal"/>
    <w:uiPriority w:val="99"/>
    <w:rsid w:val="00226345"/>
    <w:pPr>
      <w:spacing w:after="0" w:line="240" w:lineRule="auto"/>
      <w:ind w:left="1701" w:hanging="1134"/>
      <w:jc w:val="both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4B6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6C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B6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B6CA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5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4A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DE524F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105</TotalTime>
  <Pages>4</Pages>
  <Words>31</Words>
  <Characters>183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.</dc:title>
  <dc:subject/>
  <dc:creator>Личинка</dc:creator>
  <cp:keywords/>
  <dc:description/>
  <cp:lastModifiedBy>Comp</cp:lastModifiedBy>
  <cp:revision>21</cp:revision>
  <cp:lastPrinted>2012-08-02T18:23:00Z</cp:lastPrinted>
  <dcterms:created xsi:type="dcterms:W3CDTF">2013-01-02T16:18:00Z</dcterms:created>
  <dcterms:modified xsi:type="dcterms:W3CDTF">2013-03-07T06:39:00Z</dcterms:modified>
</cp:coreProperties>
</file>